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7A87C84B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E06A19">
                  <w:rPr>
                    <w:b/>
                    <w:bCs/>
                    <w:color w:val="FF0000"/>
                    <w:sz w:val="28"/>
                    <w:szCs w:val="28"/>
                  </w:rPr>
                  <w:t>9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E851A8B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Last </w:t>
            </w:r>
            <w:r w:rsidR="00F42016">
              <w:rPr>
                <w:rFonts w:ascii="Microsoft Sans Serif" w:eastAsia="Times New Roman" w:hAnsi="Microsoft Sans Serif" w:cs="Microsoft Sans Serif"/>
                <w:b/>
                <w:kern w:val="28"/>
              </w:rPr>
              <w:t>Issue’s</w:t>
            </w: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554107">
              <w:trPr>
                <w:trHeight w:val="710"/>
              </w:trPr>
              <w:tc>
                <w:tcPr>
                  <w:tcW w:w="2012" w:type="dxa"/>
                </w:tcPr>
                <w:p w14:paraId="6B64BFFC" w14:textId="77777777" w:rsidR="003C0210" w:rsidRDefault="00D45EFE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the people commit in the eyes of the Lord? 1:2</w:t>
                  </w:r>
                </w:p>
                <w:p w14:paraId="27F5E19C" w14:textId="0B178DCD" w:rsidR="005D3DC6" w:rsidRPr="00B52000" w:rsidRDefault="005D3DC6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1EDCEA2D" w14:textId="216DCDD6" w:rsidR="003114B4" w:rsidRPr="001F7926" w:rsidRDefault="00B11F29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G</w:t>
                  </w:r>
                  <w:r w:rsidRPr="00B11F29"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reat whoredom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6BC5A510" w14:textId="0671C595" w:rsidR="008E50D3" w:rsidRPr="00087774" w:rsidRDefault="00D45EFE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God tell Hosea to name of the first child “Jezreel?” 1:4</w:t>
                  </w:r>
                </w:p>
              </w:tc>
              <w:tc>
                <w:tcPr>
                  <w:tcW w:w="2123" w:type="dxa"/>
                </w:tcPr>
                <w:p w14:paraId="430F66B8" w14:textId="77777777" w:rsidR="00B11F29" w:rsidRDefault="00A73FA2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“</w:t>
                  </w:r>
                  <w:r w:rsidRPr="00A73FA2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 xml:space="preserve">Call his name Jezreel; for yet a little while, and </w:t>
                  </w:r>
                  <w:r w:rsidRPr="00171D31">
                    <w:rPr>
                      <w:rFonts w:ascii="Microsoft Sans Serif" w:hAnsi="Microsoft Sans Serif" w:cs="Microsoft Sans Serif"/>
                      <w:b/>
                      <w:bCs/>
                      <w:sz w:val="18"/>
                      <w:szCs w:val="18"/>
                    </w:rPr>
                    <w:t>I will avenge the blood of Jezreel</w:t>
                  </w: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 xml:space="preserve">” </w:t>
                  </w:r>
                </w:p>
                <w:p w14:paraId="185A55F8" w14:textId="577A3497" w:rsidR="00A73FA2" w:rsidRPr="00502AF5" w:rsidRDefault="00A73FA2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1A3C6324" w14:textId="77777777" w:rsidR="00D715D3" w:rsidRDefault="005D3DC6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God tell Hosea to name the second child</w:t>
                  </w:r>
                  <w:r>
                    <w:t xml:space="preserve"> “</w:t>
                  </w:r>
                  <w:r w:rsidRPr="002661AA"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Loruhamah</w:t>
                  </w: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?” 1:6</w:t>
                  </w:r>
                </w:p>
                <w:p w14:paraId="65B08861" w14:textId="7B9103FB" w:rsidR="005D3DC6" w:rsidRPr="00B52000" w:rsidRDefault="005D3DC6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08DED2FA" w14:textId="77777777" w:rsidR="00031F35" w:rsidRDefault="001377E2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“</w:t>
                  </w:r>
                  <w:r w:rsidRPr="001377E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Call her name Loruhamah: for </w:t>
                  </w:r>
                  <w:r w:rsidRPr="00171D31">
                    <w:rPr>
                      <w:rFonts w:ascii="Microsoft Sans Serif" w:hAnsi="Microsoft Sans Serif" w:cs="Microsoft Sans Serif"/>
                      <w:b/>
                      <w:bCs/>
                      <w:sz w:val="16"/>
                      <w:szCs w:val="16"/>
                    </w:rPr>
                    <w:t>I will no more have mercy</w:t>
                  </w:r>
                  <w:r w:rsidRPr="00171D31">
                    <w:rPr>
                      <w:rFonts w:ascii="Microsoft Sans Serif" w:hAnsi="Microsoft Sans Serif" w:cs="Microsoft Sans Serif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Pr="001377E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upon the house of Israel;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”</w:t>
                  </w:r>
                </w:p>
                <w:p w14:paraId="406CD7F7" w14:textId="7DCCE0B3" w:rsidR="001377E2" w:rsidRPr="004B51D9" w:rsidRDefault="001377E2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72431B68" w14:textId="77777777" w:rsidR="00D715D3" w:rsidRDefault="00CB03FD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God tell Hosea to name the third child “</w:t>
                  </w:r>
                  <w:r w:rsidRPr="003A1AC5"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Loammi</w:t>
                  </w: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?” 1:9</w:t>
                  </w:r>
                </w:p>
                <w:p w14:paraId="1FB6B5DE" w14:textId="1AB31649" w:rsidR="00CB03FD" w:rsidRPr="00730E1D" w:rsidRDefault="00CB03FD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2B57302A" w:rsidR="00C67381" w:rsidRPr="00205771" w:rsidRDefault="00AE19B7" w:rsidP="0022097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 w:rsidRPr="00AE19B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Call his name Loammi: for </w:t>
                  </w:r>
                  <w:r w:rsidRPr="000246A4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ye are not my people, and</w:t>
                  </w:r>
                  <w:r w:rsidRPr="00AE19B7">
                    <w:rPr>
                      <w:rFonts w:ascii="Microsoft Sans Serif" w:hAnsi="Microsoft Sans Serif" w:cs="Microsoft Sans Serif"/>
                      <w:b/>
                      <w:bCs/>
                      <w:sz w:val="16"/>
                      <w:szCs w:val="16"/>
                    </w:rPr>
                    <w:t xml:space="preserve"> I will not be your God.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2C676414" w14:textId="77777777" w:rsidR="004B4107" w:rsidRDefault="004B4107" w:rsidP="00554107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21030D2" w14:textId="724A6DE8" w:rsidR="00DC4F2B" w:rsidRPr="00B52000" w:rsidRDefault="00CB03FD" w:rsidP="00554107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the harlot go after her lovers? 2:5</w:t>
                  </w:r>
                </w:p>
              </w:tc>
              <w:tc>
                <w:tcPr>
                  <w:tcW w:w="2123" w:type="dxa"/>
                </w:tcPr>
                <w:p w14:paraId="2FDAA721" w14:textId="6A81EE6D" w:rsidR="004C3D02" w:rsidRDefault="004B4107" w:rsidP="00554107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Because they gave her</w:t>
                  </w:r>
                  <w:r w:rsidR="00D6295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</w:t>
                  </w:r>
                  <w:r w:rsidRPr="004B410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bread</w:t>
                  </w:r>
                  <w:r w:rsidR="00776EE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, </w:t>
                  </w:r>
                  <w:r w:rsidR="00776EEF" w:rsidRPr="004B410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water, wool</w:t>
                  </w:r>
                  <w:r w:rsidR="00776EE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, </w:t>
                  </w:r>
                  <w:r w:rsidRPr="004B410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flax,</w:t>
                  </w:r>
                  <w:r w:rsidR="00776EE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</w:t>
                  </w:r>
                  <w:r w:rsidRPr="004B410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oil and</w:t>
                  </w:r>
                  <w:r w:rsidR="00776EE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</w:t>
                  </w:r>
                  <w:r w:rsidRPr="004B410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drink.</w:t>
                  </w:r>
                </w:p>
                <w:p w14:paraId="30518715" w14:textId="7C07AF7E" w:rsidR="00776EEF" w:rsidRDefault="003F00B9" w:rsidP="00554107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They gave her things and wealth. She sold her body</w:t>
                  </w:r>
                  <w:r w:rsidR="005A019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for these things.</w:t>
                  </w:r>
                </w:p>
                <w:p w14:paraId="222DC13B" w14:textId="4CB03959" w:rsidR="004B4107" w:rsidRPr="00087774" w:rsidRDefault="004B4107" w:rsidP="00554107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0AEBC6AF" w14:textId="77777777" w:rsidTr="00302CEA">
              <w:trPr>
                <w:trHeight w:val="1614"/>
              </w:trPr>
              <w:tc>
                <w:tcPr>
                  <w:tcW w:w="2012" w:type="dxa"/>
                </w:tcPr>
                <w:p w14:paraId="4E68C396" w14:textId="77777777" w:rsidR="005A0199" w:rsidRDefault="005A0199" w:rsidP="00CB03F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52D01664" w14:textId="4DE467A3" w:rsidR="00CB03FD" w:rsidRDefault="00CB03FD" w:rsidP="00CB03F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would Israel be without “many days?” Six things are mentioned. 3:4</w:t>
                  </w:r>
                </w:p>
                <w:p w14:paraId="265B0BD0" w14:textId="0C3B2AAD" w:rsidR="00CB03FD" w:rsidRPr="00CB03FD" w:rsidRDefault="00CB03FD" w:rsidP="00CB03F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C9EBC0C" w14:textId="77777777" w:rsidR="00927683" w:rsidRDefault="00927683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7F9F9C25" w14:textId="620B4CC2" w:rsidR="00447E2D" w:rsidRDefault="00447E2D" w:rsidP="001D6CCA">
                  <w:pPr>
                    <w:pStyle w:val="NoSpacing"/>
                    <w:numPr>
                      <w:ilvl w:val="0"/>
                      <w:numId w:val="41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 K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ing</w:t>
                  </w:r>
                </w:p>
                <w:p w14:paraId="3C0371FB" w14:textId="77777777" w:rsidR="00447E2D" w:rsidRDefault="00447E2D" w:rsidP="001D6CCA">
                  <w:pPr>
                    <w:pStyle w:val="NoSpacing"/>
                    <w:numPr>
                      <w:ilvl w:val="0"/>
                      <w:numId w:val="41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 P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rince</w:t>
                  </w:r>
                </w:p>
                <w:p w14:paraId="25E1A876" w14:textId="77777777" w:rsidR="004F0055" w:rsidRDefault="00447E2D" w:rsidP="001D6CCA">
                  <w:pPr>
                    <w:pStyle w:val="NoSpacing"/>
                    <w:numPr>
                      <w:ilvl w:val="0"/>
                      <w:numId w:val="41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acrifice</w:t>
                  </w:r>
                </w:p>
                <w:p w14:paraId="38209EC7" w14:textId="228B398B" w:rsidR="004F0055" w:rsidRDefault="004F0055" w:rsidP="001D6CCA">
                  <w:pPr>
                    <w:pStyle w:val="NoSpacing"/>
                    <w:numPr>
                      <w:ilvl w:val="0"/>
                      <w:numId w:val="41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n </w:t>
                  </w:r>
                  <w:r w:rsidR="002E3696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I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mage</w:t>
                  </w:r>
                </w:p>
                <w:p w14:paraId="26E2CAED" w14:textId="00C70BE1" w:rsidR="004F0055" w:rsidRDefault="004F0055" w:rsidP="001D6CCA">
                  <w:pPr>
                    <w:pStyle w:val="NoSpacing"/>
                    <w:numPr>
                      <w:ilvl w:val="0"/>
                      <w:numId w:val="41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n </w:t>
                  </w:r>
                  <w:r w:rsidR="002E3696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E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phod</w:t>
                  </w:r>
                </w:p>
                <w:p w14:paraId="0DE0FA37" w14:textId="343FF86A" w:rsidR="001D6CCA" w:rsidRPr="00004AF8" w:rsidRDefault="004F0055" w:rsidP="001D6CCA">
                  <w:pPr>
                    <w:pStyle w:val="NoSpacing"/>
                    <w:numPr>
                      <w:ilvl w:val="0"/>
                      <w:numId w:val="41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 </w:t>
                  </w:r>
                  <w:r w:rsidR="002E3696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</w:t>
                  </w:r>
                  <w:r w:rsidR="001D6CCA" w:rsidRPr="001D6C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eraphim: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08166480" w14:textId="77777777" w:rsidR="0024281A" w:rsidRDefault="00CB03FD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would happen after Israel went without the things mentioned in verse 4? 3:5</w:t>
                  </w:r>
                </w:p>
                <w:p w14:paraId="60BBED9A" w14:textId="1A090580" w:rsidR="00CB03FD" w:rsidRPr="00FB499F" w:rsidRDefault="00CB03FD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1DBD93E7" w:rsidR="00283C7D" w:rsidRPr="003F6BE8" w:rsidRDefault="00715DF5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They would </w:t>
                  </w:r>
                  <w:r w:rsidR="009E4745" w:rsidRPr="009E4745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return and seek the Lord their God</w:t>
                  </w:r>
                </w:p>
              </w:tc>
            </w:tr>
            <w:tr w:rsidR="00C67381" w:rsidRPr="00205771" w14:paraId="6F83024F" w14:textId="77777777" w:rsidTr="00B039FC">
              <w:trPr>
                <w:trHeight w:val="1029"/>
              </w:trPr>
              <w:tc>
                <w:tcPr>
                  <w:tcW w:w="2012" w:type="dxa"/>
                </w:tcPr>
                <w:p w14:paraId="635FD890" w14:textId="77777777" w:rsidR="0024281A" w:rsidRDefault="00CB03FD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three things did Israel not have in the land? 4:1</w:t>
                  </w:r>
                </w:p>
                <w:p w14:paraId="3FED7550" w14:textId="52EC3B29" w:rsidR="00CB03FD" w:rsidRPr="005329A9" w:rsidRDefault="00CB03FD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00BCC952" w14:textId="77777777" w:rsidR="00D52086" w:rsidRDefault="00D52086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346ED76B" w14:textId="77777777" w:rsidR="00715DF5" w:rsidRDefault="00E04D43" w:rsidP="00E04D43">
                  <w:pPr>
                    <w:pStyle w:val="NoSpacing"/>
                    <w:numPr>
                      <w:ilvl w:val="0"/>
                      <w:numId w:val="42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Truth</w:t>
                  </w:r>
                </w:p>
                <w:p w14:paraId="15C382BE" w14:textId="77777777" w:rsidR="00E04D43" w:rsidRDefault="00E04D43" w:rsidP="00E04D43">
                  <w:pPr>
                    <w:pStyle w:val="NoSpacing"/>
                    <w:numPr>
                      <w:ilvl w:val="0"/>
                      <w:numId w:val="42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Mercy</w:t>
                  </w:r>
                </w:p>
                <w:p w14:paraId="13BA5CB3" w14:textId="6BF3B954" w:rsidR="00E04D43" w:rsidRPr="00A66FF2" w:rsidRDefault="00E04D43" w:rsidP="00E04D43">
                  <w:pPr>
                    <w:pStyle w:val="NoSpacing"/>
                    <w:numPr>
                      <w:ilvl w:val="0"/>
                      <w:numId w:val="42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Knowledge of God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462340D2" w14:textId="77777777" w:rsidR="00C05A0B" w:rsidRDefault="00C05A0B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260D22" w14:textId="413FC2DC" w:rsidR="00F8547B" w:rsidRDefault="00CB03FD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were some of the things that were being committed in the land? 4:2</w:t>
                  </w:r>
                </w:p>
                <w:p w14:paraId="0FFC9540" w14:textId="27D0C853" w:rsidR="00CB03FD" w:rsidRPr="00133487" w:rsidRDefault="00CB03FD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E91DBE7" w14:textId="7E8410CE" w:rsidR="00F33CB4" w:rsidRPr="00FA06D2" w:rsidRDefault="00023342" w:rsidP="00FA06D2">
                  <w:pPr>
                    <w:pStyle w:val="ListParagraph"/>
                    <w:numPr>
                      <w:ilvl w:val="0"/>
                      <w:numId w:val="43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 w:rsidRPr="00FA06D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Swearing </w:t>
                  </w:r>
                </w:p>
                <w:p w14:paraId="3BB869CD" w14:textId="77777777" w:rsidR="00023342" w:rsidRDefault="00023342" w:rsidP="00C05A0B">
                  <w:pPr>
                    <w:pStyle w:val="ListParagraph"/>
                    <w:numPr>
                      <w:ilvl w:val="0"/>
                      <w:numId w:val="43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Lying</w:t>
                  </w:r>
                </w:p>
                <w:p w14:paraId="287DF46F" w14:textId="77777777" w:rsidR="00023342" w:rsidRDefault="00023342" w:rsidP="00023342">
                  <w:pPr>
                    <w:pStyle w:val="ListParagraph"/>
                    <w:numPr>
                      <w:ilvl w:val="0"/>
                      <w:numId w:val="43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Killing</w:t>
                  </w:r>
                </w:p>
                <w:p w14:paraId="5903BBA0" w14:textId="77777777" w:rsidR="00023342" w:rsidRDefault="00023342" w:rsidP="00023342">
                  <w:pPr>
                    <w:pStyle w:val="ListParagraph"/>
                    <w:numPr>
                      <w:ilvl w:val="0"/>
                      <w:numId w:val="43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Stealing</w:t>
                  </w:r>
                </w:p>
                <w:p w14:paraId="67F67829" w14:textId="6754529D" w:rsidR="00023342" w:rsidRPr="00023342" w:rsidRDefault="00023342" w:rsidP="00023342">
                  <w:pPr>
                    <w:pStyle w:val="ListParagraph"/>
                    <w:numPr>
                      <w:ilvl w:val="0"/>
                      <w:numId w:val="43"/>
                    </w:num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Adultery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47999D11" w14:textId="77777777" w:rsidR="00B039FC" w:rsidRDefault="00B039FC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461DC3" w14:textId="46410640" w:rsidR="009A2B36" w:rsidRDefault="00CB03FD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God say he would do unto Ephraim? 5:14-15</w:t>
                  </w:r>
                </w:p>
              </w:tc>
              <w:tc>
                <w:tcPr>
                  <w:tcW w:w="2123" w:type="dxa"/>
                </w:tcPr>
                <w:p w14:paraId="76E5C75B" w14:textId="77777777" w:rsidR="00D34247" w:rsidRDefault="00D34247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24DD9C8A" w:rsidR="00A41A98" w:rsidRPr="00003B60" w:rsidRDefault="00A41A98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would tear them and go away</w:t>
                  </w:r>
                  <w:r w:rsidR="0004031E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until they acknowledged their offense</w:t>
                  </w:r>
                </w:p>
              </w:tc>
            </w:tr>
          </w:tbl>
          <w:p w14:paraId="7A34ED9E" w14:textId="385EA060" w:rsidR="00277634" w:rsidRPr="00E62B88" w:rsidRDefault="00B86533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B86533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Hosea 1-7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3C2665CA" w:rsidR="00700B3F" w:rsidRDefault="00F42016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10/</w:t>
            </w:r>
            <w:r w:rsidR="00B039FC">
              <w:rPr>
                <w:b/>
                <w:bCs/>
                <w:color w:val="FF0000"/>
                <w:sz w:val="24"/>
              </w:rPr>
              <w:t>25</w:t>
            </w:r>
            <w:r w:rsidR="00474C9B"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53DD51AB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32187D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HOSEA </w:t>
            </w:r>
            <w:r w:rsidR="002A611A">
              <w:rPr>
                <w:b/>
                <w:bCs/>
                <w:color w:val="EE0000"/>
                <w:sz w:val="24"/>
                <w:szCs w:val="24"/>
                <w:u w:val="single"/>
              </w:rPr>
              <w:t>8-14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6FA48AAF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3B4FB0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EPHRAIM’S WARNING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0A9DF206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98631C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685A8A79" wp14:editId="7CBE2ABC">
                  <wp:extent cx="3052445" cy="1463040"/>
                  <wp:effectExtent l="0" t="0" r="0" b="3810"/>
                  <wp:docPr id="10727168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716889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l="909" t="2941" r="909" b="2941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055F091C" w:rsidR="00842D7E" w:rsidRPr="004827D0" w:rsidRDefault="0088063A" w:rsidP="00804D2F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827D0">
              <w:rPr>
                <w:b/>
                <w:bCs/>
                <w:i/>
                <w:iCs/>
                <w:sz w:val="24"/>
                <w:szCs w:val="24"/>
              </w:rPr>
              <w:t>“</w:t>
            </w:r>
            <w:r w:rsidR="004827D0" w:rsidRPr="004827D0">
              <w:rPr>
                <w:b/>
                <w:bCs/>
                <w:i/>
                <w:iCs/>
                <w:sz w:val="24"/>
                <w:szCs w:val="24"/>
              </w:rPr>
              <w:t>Ephraim, he hath mixed himself among the people; Ephraim is a cake not turned</w:t>
            </w:r>
            <w:r w:rsidR="00885D11" w:rsidRPr="004827D0">
              <w:rPr>
                <w:b/>
                <w:bCs/>
                <w:i/>
                <w:iCs/>
                <w:sz w:val="24"/>
                <w:szCs w:val="24"/>
              </w:rPr>
              <w:t>.”</w:t>
            </w:r>
            <w:r w:rsidR="00497AEF" w:rsidRPr="004827D0">
              <w:rPr>
                <w:b/>
                <w:bCs/>
                <w:i/>
                <w:iCs/>
                <w:sz w:val="24"/>
                <w:szCs w:val="24"/>
              </w:rPr>
              <w:t xml:space="preserve"> ~ </w:t>
            </w:r>
            <w:r w:rsidR="00FF2C36" w:rsidRPr="004827D0">
              <w:rPr>
                <w:b/>
                <w:bCs/>
                <w:i/>
                <w:iCs/>
                <w:sz w:val="24"/>
                <w:szCs w:val="24"/>
              </w:rPr>
              <w:t xml:space="preserve">Hosea </w:t>
            </w:r>
            <w:r w:rsidR="007A40E5" w:rsidRPr="004827D0">
              <w:rPr>
                <w:b/>
                <w:bCs/>
                <w:i/>
                <w:iCs/>
                <w:sz w:val="24"/>
                <w:szCs w:val="24"/>
              </w:rPr>
              <w:t>7:8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52A3347" w14:textId="40F58125" w:rsidR="00184CE8" w:rsidRDefault="002E75CB" w:rsidP="00184CE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2E75CB">
              <w:rPr>
                <w:rFonts w:ascii="Microsoft Sans Serif" w:eastAsia="Baskerville Old Face" w:hAnsi="Microsoft Sans Serif" w:cs="Microsoft Sans Serif"/>
              </w:rPr>
              <w:t>Ephraim is the name used sometimes for the northern Kingdom of Israel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2E75CB">
              <w:rPr>
                <w:rFonts w:ascii="Microsoft Sans Serif" w:eastAsia="Baskerville Old Face" w:hAnsi="Microsoft Sans Serif" w:cs="Microsoft Sans Serif"/>
              </w:rPr>
              <w:t xml:space="preserve">In the book of </w:t>
            </w:r>
            <w:r w:rsidR="00B56CDE" w:rsidRPr="002E75CB">
              <w:rPr>
                <w:rFonts w:ascii="Microsoft Sans Serif" w:eastAsia="Baskerville Old Face" w:hAnsi="Microsoft Sans Serif" w:cs="Microsoft Sans Serif"/>
              </w:rPr>
              <w:t>Hosea,</w:t>
            </w:r>
            <w:r w:rsidRPr="002E75CB">
              <w:rPr>
                <w:rFonts w:ascii="Microsoft Sans Serif" w:eastAsia="Baskerville Old Face" w:hAnsi="Microsoft Sans Serif" w:cs="Microsoft Sans Serif"/>
              </w:rPr>
              <w:t xml:space="preserve"> he uses that name nearly 40 times for the northern Kingdom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0114D">
              <w:rPr>
                <w:rFonts w:ascii="Microsoft Sans Serif" w:eastAsia="Baskerville Old Face" w:hAnsi="Microsoft Sans Serif" w:cs="Microsoft Sans Serif"/>
              </w:rPr>
              <w:t xml:space="preserve">In our verse, </w:t>
            </w:r>
            <w:r w:rsidR="00DF4379" w:rsidRPr="00DF4379">
              <w:rPr>
                <w:rFonts w:ascii="Microsoft Sans Serif" w:eastAsia="Baskerville Old Face" w:hAnsi="Microsoft Sans Serif" w:cs="Microsoft Sans Serif"/>
              </w:rPr>
              <w:t>Hosea gives a warning to all people</w:t>
            </w:r>
            <w:r w:rsidR="00B74BDF" w:rsidRPr="00B74BDF">
              <w:rPr>
                <w:rFonts w:ascii="Microsoft Sans Serif" w:eastAsia="Baskerville Old Face" w:hAnsi="Microsoft Sans Serif" w:cs="Microsoft Sans Serif"/>
              </w:rPr>
              <w:t xml:space="preserve"> about the peril of behaving like Ephraim</w:t>
            </w:r>
            <w:r w:rsidR="0090114D">
              <w:rPr>
                <w:rFonts w:ascii="Microsoft Sans Serif" w:eastAsia="Baskerville Old Face" w:hAnsi="Microsoft Sans Serif" w:cs="Microsoft Sans Serif"/>
              </w:rPr>
              <w:t>.</w:t>
            </w:r>
          </w:p>
          <w:p w14:paraId="6F69D4B0" w14:textId="77777777" w:rsidR="0090114D" w:rsidRDefault="0090114D" w:rsidP="00184CE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3F73BF9" w14:textId="71DE0689" w:rsidR="0090114D" w:rsidRDefault="007C3D61" w:rsidP="00184CE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C3D61">
              <w:rPr>
                <w:rFonts w:ascii="Microsoft Sans Serif" w:eastAsia="Baskerville Old Face" w:hAnsi="Microsoft Sans Serif" w:cs="Microsoft Sans Serif"/>
                <w:b/>
                <w:bCs/>
              </w:rPr>
              <w:t>Practice of Ephraim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472A7">
              <w:rPr>
                <w:rFonts w:ascii="Microsoft Sans Serif" w:eastAsia="Baskerville Old Face" w:hAnsi="Microsoft Sans Serif" w:cs="Microsoft Sans Serif"/>
              </w:rPr>
              <w:t>“E</w:t>
            </w:r>
            <w:r w:rsidRPr="007C3D61">
              <w:rPr>
                <w:rFonts w:ascii="Microsoft Sans Serif" w:eastAsia="Baskerville Old Face" w:hAnsi="Microsoft Sans Serif" w:cs="Microsoft Sans Serif"/>
                <w:i/>
                <w:iCs/>
              </w:rPr>
              <w:t>phraim, he hath mixed himself among the people.”</w:t>
            </w:r>
            <w:r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2628F" w:rsidRPr="0022628F">
              <w:rPr>
                <w:rFonts w:ascii="Microsoft Sans Serif" w:eastAsia="Baskerville Old Face" w:hAnsi="Microsoft Sans Serif" w:cs="Microsoft Sans Serif"/>
              </w:rPr>
              <w:t>The warning here is</w:t>
            </w:r>
            <w:r w:rsidR="005D1F36">
              <w:rPr>
                <w:rFonts w:ascii="Microsoft Sans Serif" w:eastAsia="Baskerville Old Face" w:hAnsi="Microsoft Sans Serif" w:cs="Microsoft Sans Serif"/>
              </w:rPr>
              <w:t xml:space="preserve"> that </w:t>
            </w:r>
            <w:r w:rsidR="0022628F" w:rsidRPr="0022628F">
              <w:rPr>
                <w:rFonts w:ascii="Microsoft Sans Serif" w:eastAsia="Baskerville Old Face" w:hAnsi="Microsoft Sans Serif" w:cs="Microsoft Sans Serif"/>
              </w:rPr>
              <w:t>running with the wrong crowd</w:t>
            </w:r>
            <w:r w:rsidR="005D1F36">
              <w:rPr>
                <w:rFonts w:ascii="Microsoft Sans Serif" w:eastAsia="Baskerville Old Face" w:hAnsi="Microsoft Sans Serif" w:cs="Microsoft Sans Serif"/>
              </w:rPr>
              <w:t xml:space="preserve"> is</w:t>
            </w:r>
            <w:r w:rsidR="00965392">
              <w:rPr>
                <w:rFonts w:ascii="Microsoft Sans Serif" w:eastAsia="Baskerville Old Face" w:hAnsi="Microsoft Sans Serif" w:cs="Microsoft Sans Serif"/>
              </w:rPr>
              <w:t xml:space="preserve"> detrimental</w:t>
            </w:r>
            <w:r w:rsidR="0022628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65392">
              <w:rPr>
                <w:rFonts w:ascii="Microsoft Sans Serif" w:eastAsia="Baskerville Old Face" w:hAnsi="Microsoft Sans Serif" w:cs="Microsoft Sans Serif"/>
              </w:rPr>
              <w:t xml:space="preserve">Ephriam </w:t>
            </w:r>
            <w:r w:rsidR="0022628F" w:rsidRPr="0022628F">
              <w:rPr>
                <w:rFonts w:ascii="Microsoft Sans Serif" w:eastAsia="Baskerville Old Face" w:hAnsi="Microsoft Sans Serif" w:cs="Microsoft Sans Serif"/>
              </w:rPr>
              <w:t>mixed with the heathen nations and learned their heathen ways</w:t>
            </w:r>
            <w:r w:rsidR="00965392">
              <w:rPr>
                <w:rFonts w:ascii="Microsoft Sans Serif" w:eastAsia="Baskerville Old Face" w:hAnsi="Microsoft Sans Serif" w:cs="Microsoft Sans Serif"/>
              </w:rPr>
              <w:t xml:space="preserve">. The result was </w:t>
            </w:r>
            <w:r w:rsidR="003C530E">
              <w:rPr>
                <w:rFonts w:ascii="Microsoft Sans Serif" w:eastAsia="Baskerville Old Face" w:hAnsi="Microsoft Sans Serif" w:cs="Microsoft Sans Serif"/>
              </w:rPr>
              <w:t xml:space="preserve">that </w:t>
            </w:r>
            <w:r w:rsidR="00965392">
              <w:rPr>
                <w:rFonts w:ascii="Microsoft Sans Serif" w:eastAsia="Baskerville Old Face" w:hAnsi="Microsoft Sans Serif" w:cs="Microsoft Sans Serif"/>
              </w:rPr>
              <w:t xml:space="preserve">they </w:t>
            </w:r>
            <w:r w:rsidR="0022628F" w:rsidRPr="0022628F">
              <w:rPr>
                <w:rFonts w:ascii="Microsoft Sans Serif" w:eastAsia="Baskerville Old Face" w:hAnsi="Microsoft Sans Serif" w:cs="Microsoft Sans Serif"/>
              </w:rPr>
              <w:t>corrupted their lives and they departed from God</w:t>
            </w:r>
            <w:r w:rsidR="00B1549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 xml:space="preserve">Many people have ruined their lives because they </w:t>
            </w:r>
            <w:r w:rsidR="006D4179" w:rsidRPr="00B1549B">
              <w:rPr>
                <w:rFonts w:ascii="Microsoft Sans Serif" w:eastAsia="Baskerville Old Face" w:hAnsi="Microsoft Sans Serif" w:cs="Microsoft Sans Serif"/>
              </w:rPr>
              <w:t>mix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 xml:space="preserve"> with the wrong people</w:t>
            </w:r>
            <w:r w:rsidR="00B1549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>It can be a teenager</w:t>
            </w:r>
            <w:r w:rsidR="003A6911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>businessman</w:t>
            </w:r>
            <w:r w:rsidR="003A6911">
              <w:rPr>
                <w:rFonts w:ascii="Microsoft Sans Serif" w:eastAsia="Baskerville Old Face" w:hAnsi="Microsoft Sans Serif" w:cs="Microsoft Sans Serif"/>
              </w:rPr>
              <w:t>,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3A6911">
              <w:rPr>
                <w:rFonts w:ascii="Microsoft Sans Serif" w:eastAsia="Baskerville Old Face" w:hAnsi="Microsoft Sans Serif" w:cs="Microsoft Sans Serif"/>
              </w:rPr>
              <w:t>l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>awyer</w:t>
            </w:r>
            <w:r w:rsidR="003A6911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>doctor</w:t>
            </w:r>
            <w:r w:rsidR="003A6911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B1549B" w:rsidRPr="00B1549B">
              <w:rPr>
                <w:rFonts w:ascii="Microsoft Sans Serif" w:eastAsia="Baskerville Old Face" w:hAnsi="Microsoft Sans Serif" w:cs="Microsoft Sans Serif"/>
              </w:rPr>
              <w:t>politician</w:t>
            </w:r>
            <w:r w:rsidR="003A6911">
              <w:rPr>
                <w:rFonts w:ascii="Microsoft Sans Serif" w:eastAsia="Baskerville Old Face" w:hAnsi="Microsoft Sans Serif" w:cs="Microsoft Sans Serif"/>
              </w:rPr>
              <w:t>,</w:t>
            </w:r>
            <w:r w:rsidR="008A7209" w:rsidRPr="008A7209">
              <w:rPr>
                <w:rFonts w:ascii="Microsoft Sans Serif" w:eastAsia="Baskerville Old Face" w:hAnsi="Microsoft Sans Serif" w:cs="Microsoft Sans Serif"/>
              </w:rPr>
              <w:t xml:space="preserve"> or even a church member</w:t>
            </w:r>
            <w:r w:rsidR="008A7209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A7209" w:rsidRPr="008A7209">
              <w:rPr>
                <w:rFonts w:ascii="Microsoft Sans Serif" w:eastAsia="Baskerville Old Face" w:hAnsi="Microsoft Sans Serif" w:cs="Microsoft Sans Serif"/>
              </w:rPr>
              <w:t>No one is exempt</w:t>
            </w:r>
            <w:r w:rsidR="008A7209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A7209" w:rsidRPr="008A7209">
              <w:rPr>
                <w:rFonts w:ascii="Microsoft Sans Serif" w:eastAsia="Baskerville Old Face" w:hAnsi="Microsoft Sans Serif" w:cs="Microsoft Sans Serif"/>
              </w:rPr>
              <w:t>The wrong crowd will corrupt</w:t>
            </w:r>
            <w:r w:rsidR="006D4179">
              <w:rPr>
                <w:rFonts w:ascii="Microsoft Sans Serif" w:eastAsia="Baskerville Old Face" w:hAnsi="Microsoft Sans Serif" w:cs="Microsoft Sans Serif"/>
              </w:rPr>
              <w:t xml:space="preserve"> us.</w:t>
            </w:r>
            <w:r w:rsidR="008A7209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8A7209" w:rsidRPr="008A7209">
              <w:rPr>
                <w:rFonts w:ascii="Microsoft Sans Serif" w:eastAsia="Baskerville Old Face" w:hAnsi="Microsoft Sans Serif" w:cs="Microsoft Sans Serif"/>
              </w:rPr>
              <w:t>As the old saying goes</w:t>
            </w:r>
            <w:r w:rsidR="009E2501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6752F9">
              <w:rPr>
                <w:rFonts w:ascii="Microsoft Sans Serif" w:eastAsia="Baskerville Old Face" w:hAnsi="Microsoft Sans Serif" w:cs="Microsoft Sans Serif"/>
              </w:rPr>
              <w:t>“I</w:t>
            </w:r>
            <w:r w:rsidR="009E2501" w:rsidRPr="009E2501">
              <w:rPr>
                <w:rFonts w:ascii="Microsoft Sans Serif" w:eastAsia="Baskerville Old Face" w:hAnsi="Microsoft Sans Serif" w:cs="Microsoft Sans Serif"/>
              </w:rPr>
              <w:t>f you lie down with dogs you will rise up with fleas</w:t>
            </w:r>
            <w:r w:rsidR="009E2501">
              <w:rPr>
                <w:rFonts w:ascii="Microsoft Sans Serif" w:eastAsia="Baskerville Old Face" w:hAnsi="Microsoft Sans Serif" w:cs="Microsoft Sans Serif"/>
              </w:rPr>
              <w:t>.</w:t>
            </w:r>
            <w:r w:rsidR="006752F9">
              <w:rPr>
                <w:rFonts w:ascii="Microsoft Sans Serif" w:eastAsia="Baskerville Old Face" w:hAnsi="Microsoft Sans Serif" w:cs="Microsoft Sans Serif"/>
              </w:rPr>
              <w:t>”</w:t>
            </w:r>
            <w:r w:rsidR="009E2501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9E2501" w:rsidRPr="009E2501">
              <w:rPr>
                <w:rFonts w:ascii="Microsoft Sans Serif" w:eastAsia="Baskerville Old Face" w:hAnsi="Microsoft Sans Serif" w:cs="Microsoft Sans Serif"/>
              </w:rPr>
              <w:t>Choose your friends and associates wisely</w:t>
            </w:r>
            <w:r w:rsidR="009E2501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5E278C4A" w14:textId="77777777" w:rsidR="009E2501" w:rsidRDefault="009E2501" w:rsidP="00184CE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6A9A6F0" w14:textId="0F299095" w:rsidR="009E2501" w:rsidRPr="007C3D61" w:rsidRDefault="009E2501" w:rsidP="00184CE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6752F9">
              <w:rPr>
                <w:rFonts w:ascii="Microsoft Sans Serif" w:eastAsia="Baskerville Old Face" w:hAnsi="Microsoft Sans Serif" w:cs="Microsoft Sans Serif"/>
                <w:b/>
                <w:bCs/>
              </w:rPr>
              <w:t>Portrayal of Ephraim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F7DE8">
              <w:rPr>
                <w:rFonts w:ascii="Microsoft Sans Serif" w:eastAsia="Baskerville Old Face" w:hAnsi="Microsoft Sans Serif" w:cs="Microsoft Sans Serif"/>
              </w:rPr>
              <w:t>“</w:t>
            </w:r>
            <w:r w:rsidR="00895A79" w:rsidRPr="006752F9">
              <w:rPr>
                <w:rFonts w:ascii="Microsoft Sans Serif" w:eastAsia="Baskerville Old Face" w:hAnsi="Microsoft Sans Serif" w:cs="Microsoft Sans Serif"/>
                <w:i/>
                <w:iCs/>
              </w:rPr>
              <w:t>Ephraim is a cake not turned</w:t>
            </w:r>
            <w:r w:rsidR="00895A79">
              <w:rPr>
                <w:rFonts w:ascii="Microsoft Sans Serif" w:eastAsia="Baskerville Old Face" w:hAnsi="Microsoft Sans Serif" w:cs="Microsoft Sans Serif"/>
              </w:rPr>
              <w:t>.</w:t>
            </w:r>
            <w:r w:rsidR="007F7DE8">
              <w:rPr>
                <w:rFonts w:ascii="Microsoft Sans Serif" w:eastAsia="Baskerville Old Face" w:hAnsi="Microsoft Sans Serif" w:cs="Microsoft Sans Serif"/>
              </w:rPr>
              <w:t>”</w:t>
            </w:r>
            <w:r w:rsidR="00895A79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895A79" w:rsidRPr="00895A79">
              <w:rPr>
                <w:rFonts w:ascii="Microsoft Sans Serif" w:eastAsia="Baskerville Old Face" w:hAnsi="Microsoft Sans Serif" w:cs="Microsoft Sans Serif"/>
              </w:rPr>
              <w:t>Th</w:t>
            </w:r>
            <w:r w:rsidR="009C6E55">
              <w:rPr>
                <w:rFonts w:ascii="Microsoft Sans Serif" w:eastAsia="Baskerville Old Face" w:hAnsi="Microsoft Sans Serif" w:cs="Microsoft Sans Serif"/>
              </w:rPr>
              <w:t xml:space="preserve">is cake is much like what </w:t>
            </w:r>
            <w:r w:rsidR="0054161A">
              <w:rPr>
                <w:rFonts w:ascii="Microsoft Sans Serif" w:eastAsia="Baskerville Old Face" w:hAnsi="Microsoft Sans Serif" w:cs="Microsoft Sans Serif"/>
              </w:rPr>
              <w:t xml:space="preserve">we </w:t>
            </w:r>
            <w:r w:rsidR="009C6E55">
              <w:rPr>
                <w:rFonts w:ascii="Microsoft Sans Serif" w:eastAsia="Baskerville Old Face" w:hAnsi="Microsoft Sans Serif" w:cs="Microsoft Sans Serif"/>
              </w:rPr>
              <w:t>would call a pancake. The</w:t>
            </w:r>
            <w:r w:rsidR="00895A79" w:rsidRPr="00895A79">
              <w:rPr>
                <w:rFonts w:ascii="Microsoft Sans Serif" w:eastAsia="Baskerville Old Face" w:hAnsi="Microsoft Sans Serif" w:cs="Microsoft Sans Serif"/>
              </w:rPr>
              <w:t xml:space="preserve"> picture here is that of </w:t>
            </w:r>
            <w:r w:rsidR="0054161A">
              <w:rPr>
                <w:rFonts w:ascii="Microsoft Sans Serif" w:eastAsia="Baskerville Old Face" w:hAnsi="Microsoft Sans Serif" w:cs="Microsoft Sans Serif"/>
              </w:rPr>
              <w:t>a pancake</w:t>
            </w:r>
            <w:r w:rsidR="00895A79" w:rsidRPr="00895A79">
              <w:rPr>
                <w:rFonts w:ascii="Microsoft Sans Serif" w:eastAsia="Baskerville Old Face" w:hAnsi="Microsoft Sans Serif" w:cs="Microsoft Sans Serif"/>
              </w:rPr>
              <w:t xml:space="preserve"> that is</w:t>
            </w:r>
            <w:r w:rsidR="00520FFF">
              <w:rPr>
                <w:rFonts w:ascii="Microsoft Sans Serif" w:eastAsia="Baskerville Old Face" w:hAnsi="Microsoft Sans Serif" w:cs="Microsoft Sans Serif"/>
              </w:rPr>
              <w:t xml:space="preserve"> only</w:t>
            </w:r>
            <w:r w:rsidR="00895A79" w:rsidRPr="00895A79">
              <w:rPr>
                <w:rFonts w:ascii="Microsoft Sans Serif" w:eastAsia="Baskerville Old Face" w:hAnsi="Microsoft Sans Serif" w:cs="Microsoft Sans Serif"/>
              </w:rPr>
              <w:t xml:space="preserve"> cooked on one side</w:t>
            </w:r>
            <w:r w:rsidR="00895A79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B70AF" w:rsidRPr="00BB70AF">
              <w:rPr>
                <w:rFonts w:ascii="Microsoft Sans Serif" w:eastAsia="Baskerville Old Face" w:hAnsi="Microsoft Sans Serif" w:cs="Microsoft Sans Serif"/>
              </w:rPr>
              <w:t>It describes the condition of someone who tries to play both sides</w:t>
            </w:r>
            <w:r w:rsidR="00BB70A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B70AF" w:rsidRPr="00BB70AF">
              <w:rPr>
                <w:rFonts w:ascii="Microsoft Sans Serif" w:eastAsia="Baskerville Old Face" w:hAnsi="Microsoft Sans Serif" w:cs="Microsoft Sans Serif"/>
              </w:rPr>
              <w:t xml:space="preserve">Ephraim tried to mix with the world </w:t>
            </w:r>
            <w:r w:rsidR="00E81E89">
              <w:rPr>
                <w:rFonts w:ascii="Microsoft Sans Serif" w:eastAsia="Baskerville Old Face" w:hAnsi="Microsoft Sans Serif" w:cs="Microsoft Sans Serif"/>
              </w:rPr>
              <w:t xml:space="preserve">and God, </w:t>
            </w:r>
            <w:r w:rsidR="00BB70AF" w:rsidRPr="00BB70AF">
              <w:rPr>
                <w:rFonts w:ascii="Microsoft Sans Serif" w:eastAsia="Baskerville Old Face" w:hAnsi="Microsoft Sans Serif" w:cs="Microsoft Sans Serif"/>
              </w:rPr>
              <w:t>but they were like a</w:t>
            </w:r>
            <w:r w:rsidR="00E81E89">
              <w:rPr>
                <w:rFonts w:ascii="Microsoft Sans Serif" w:eastAsia="Baskerville Old Face" w:hAnsi="Microsoft Sans Serif" w:cs="Microsoft Sans Serif"/>
              </w:rPr>
              <w:t>n</w:t>
            </w:r>
            <w:r w:rsidR="00BB70AF" w:rsidRPr="00BB70AF">
              <w:rPr>
                <w:rFonts w:ascii="Microsoft Sans Serif" w:eastAsia="Baskerville Old Face" w:hAnsi="Microsoft Sans Serif" w:cs="Microsoft Sans Serif"/>
              </w:rPr>
              <w:t xml:space="preserve"> unturned cake</w:t>
            </w:r>
            <w:r w:rsidR="008E5E3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E5E3B" w:rsidRPr="008E5E3B">
              <w:rPr>
                <w:rFonts w:ascii="Microsoft Sans Serif" w:eastAsia="Baskerville Old Face" w:hAnsi="Microsoft Sans Serif" w:cs="Microsoft Sans Serif"/>
              </w:rPr>
              <w:t xml:space="preserve">They tried to live a double </w:t>
            </w:r>
            <w:r w:rsidR="00E81E89" w:rsidRPr="008E5E3B">
              <w:rPr>
                <w:rFonts w:ascii="Microsoft Sans Serif" w:eastAsia="Baskerville Old Face" w:hAnsi="Microsoft Sans Serif" w:cs="Microsoft Sans Serif"/>
              </w:rPr>
              <w:t>life,</w:t>
            </w:r>
            <w:r w:rsidR="008E5E3B" w:rsidRPr="008E5E3B">
              <w:rPr>
                <w:rFonts w:ascii="Microsoft Sans Serif" w:eastAsia="Baskerville Old Face" w:hAnsi="Microsoft Sans Serif" w:cs="Microsoft Sans Serif"/>
              </w:rPr>
              <w:t xml:space="preserve"> but the double</w:t>
            </w:r>
            <w:r w:rsidR="004D06F4">
              <w:rPr>
                <w:rFonts w:ascii="Microsoft Sans Serif" w:eastAsia="Baskerville Old Face" w:hAnsi="Microsoft Sans Serif" w:cs="Microsoft Sans Serif"/>
              </w:rPr>
              <w:t xml:space="preserve"> life</w:t>
            </w:r>
            <w:r w:rsidR="008E5E3B" w:rsidRPr="008E5E3B">
              <w:rPr>
                <w:rFonts w:ascii="Microsoft Sans Serif" w:eastAsia="Baskerville Old Face" w:hAnsi="Microsoft Sans Serif" w:cs="Microsoft Sans Serif"/>
              </w:rPr>
              <w:t xml:space="preserve"> is unpalatable</w:t>
            </w:r>
            <w:r w:rsidR="008E5E3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47446" w:rsidRPr="00D47446">
              <w:rPr>
                <w:rFonts w:ascii="Microsoft Sans Serif" w:eastAsia="Baskerville Old Face" w:hAnsi="Microsoft Sans Serif" w:cs="Microsoft Sans Serif"/>
              </w:rPr>
              <w:t xml:space="preserve">No one wants </w:t>
            </w:r>
            <w:r w:rsidR="004D06F4">
              <w:rPr>
                <w:rFonts w:ascii="Microsoft Sans Serif" w:eastAsia="Baskerville Old Face" w:hAnsi="Microsoft Sans Serif" w:cs="Microsoft Sans Serif"/>
              </w:rPr>
              <w:t xml:space="preserve">to eat a </w:t>
            </w:r>
            <w:r w:rsidR="00E15171">
              <w:rPr>
                <w:rFonts w:ascii="Microsoft Sans Serif" w:eastAsia="Baskerville Old Face" w:hAnsi="Microsoft Sans Serif" w:cs="Microsoft Sans Serif"/>
              </w:rPr>
              <w:t xml:space="preserve">cake that is </w:t>
            </w:r>
            <w:r w:rsidR="00E96C8D">
              <w:rPr>
                <w:rFonts w:ascii="Microsoft Sans Serif" w:eastAsia="Baskerville Old Face" w:hAnsi="Microsoft Sans Serif" w:cs="Microsoft Sans Serif"/>
              </w:rPr>
              <w:t xml:space="preserve">only </w:t>
            </w:r>
            <w:r w:rsidR="00D47446" w:rsidRPr="00D47446">
              <w:rPr>
                <w:rFonts w:ascii="Microsoft Sans Serif" w:eastAsia="Baskerville Old Face" w:hAnsi="Microsoft Sans Serif" w:cs="Microsoft Sans Serif"/>
              </w:rPr>
              <w:t xml:space="preserve">cooked </w:t>
            </w:r>
            <w:r w:rsidR="00C715E3">
              <w:rPr>
                <w:rFonts w:ascii="Microsoft Sans Serif" w:eastAsia="Baskerville Old Face" w:hAnsi="Microsoft Sans Serif" w:cs="Microsoft Sans Serif"/>
              </w:rPr>
              <w:t>o</w:t>
            </w:r>
            <w:r w:rsidR="00D47446" w:rsidRPr="00D47446">
              <w:rPr>
                <w:rFonts w:ascii="Microsoft Sans Serif" w:eastAsia="Baskerville Old Face" w:hAnsi="Microsoft Sans Serif" w:cs="Microsoft Sans Serif"/>
              </w:rPr>
              <w:t xml:space="preserve">n one </w:t>
            </w:r>
            <w:r w:rsidR="0053532B" w:rsidRPr="00D47446">
              <w:rPr>
                <w:rFonts w:ascii="Microsoft Sans Serif" w:eastAsia="Baskerville Old Face" w:hAnsi="Microsoft Sans Serif" w:cs="Microsoft Sans Serif"/>
              </w:rPr>
              <w:t>side</w:t>
            </w:r>
            <w:r w:rsidR="0053532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472A7" w:rsidRPr="005472A7">
              <w:rPr>
                <w:rFonts w:ascii="Microsoft Sans Serif" w:eastAsia="Baskerville Old Face" w:hAnsi="Microsoft Sans Serif" w:cs="Microsoft Sans Serif"/>
              </w:rPr>
              <w:t>God does not want us to straddle the fence spiritually</w:t>
            </w:r>
            <w:r w:rsidR="005472A7">
              <w:rPr>
                <w:rFonts w:ascii="Microsoft Sans Serif" w:eastAsia="Baskerville Old Face" w:hAnsi="Microsoft Sans Serif" w:cs="Microsoft Sans Serif"/>
              </w:rPr>
              <w:t>.</w:t>
            </w:r>
            <w:r w:rsidR="0053532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B56CDE">
              <w:rPr>
                <w:rFonts w:ascii="Microsoft Sans Serif" w:eastAsia="Baskerville Old Face" w:hAnsi="Microsoft Sans Serif" w:cs="Microsoft Sans Serif"/>
              </w:rPr>
              <w:t>Do</w:t>
            </w:r>
            <w:r w:rsidR="00E15171">
              <w:rPr>
                <w:rFonts w:ascii="Microsoft Sans Serif" w:eastAsia="Baskerville Old Face" w:hAnsi="Microsoft Sans Serif" w:cs="Microsoft Sans Serif"/>
              </w:rPr>
              <w:t xml:space="preserve"> not</w:t>
            </w:r>
            <w:r w:rsidR="00B56CDE">
              <w:rPr>
                <w:rFonts w:ascii="Microsoft Sans Serif" w:eastAsia="Baskerville Old Face" w:hAnsi="Microsoft Sans Serif" w:cs="Microsoft Sans Serif"/>
              </w:rPr>
              <w:t xml:space="preserve"> be an unturned cake. </w:t>
            </w:r>
          </w:p>
          <w:p w14:paraId="5B8CB285" w14:textId="1753E278" w:rsidR="00D1451B" w:rsidRPr="00AE7E9A" w:rsidRDefault="00C20E3C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155FCB3F" w14:textId="5A7A1EF8" w:rsidR="00E5397B" w:rsidRPr="000E1C08" w:rsidRDefault="00683E7B" w:rsidP="00B72846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184CE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9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D21530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HOSEA </w:t>
      </w:r>
      <w:r w:rsidR="00184CE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8-14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573"/>
        <w:gridCol w:w="6889"/>
      </w:tblGrid>
      <w:tr w:rsidR="00C67D20" w:rsidRPr="00A63D87" w14:paraId="62D6D3FB" w14:textId="77777777" w:rsidTr="005C1E98">
        <w:trPr>
          <w:trHeight w:val="398"/>
        </w:trPr>
        <w:tc>
          <w:tcPr>
            <w:tcW w:w="3573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4ADB058B" w:rsidR="004F3734" w:rsidRPr="00BC3917" w:rsidRDefault="0018080A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animal is used as an analogy of how God would </w:t>
            </w:r>
            <w:r w:rsidR="003F1E7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come upon Israel? 8:1</w:t>
            </w:r>
          </w:p>
        </w:tc>
        <w:tc>
          <w:tcPr>
            <w:tcW w:w="6890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5C1E98">
        <w:trPr>
          <w:trHeight w:val="613"/>
        </w:trPr>
        <w:tc>
          <w:tcPr>
            <w:tcW w:w="3573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35A8721C" w:rsidR="00505577" w:rsidRPr="007A014F" w:rsidRDefault="00F45062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3 things did Israel do to cause the judgment of God? 8:</w:t>
            </w:r>
            <w:r w:rsidR="00F176D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</w:t>
            </w:r>
          </w:p>
        </w:tc>
        <w:tc>
          <w:tcPr>
            <w:tcW w:w="6890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5C1E98">
        <w:trPr>
          <w:trHeight w:val="554"/>
        </w:trPr>
        <w:tc>
          <w:tcPr>
            <w:tcW w:w="3573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0E694A38" w:rsidR="00936903" w:rsidRPr="00EB0833" w:rsidRDefault="009E013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would be broken in pieces? </w:t>
            </w:r>
            <w:r w:rsidR="002C4FF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8:6</w:t>
            </w:r>
          </w:p>
        </w:tc>
        <w:tc>
          <w:tcPr>
            <w:tcW w:w="6890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5C1E98">
        <w:trPr>
          <w:trHeight w:val="302"/>
        </w:trPr>
        <w:tc>
          <w:tcPr>
            <w:tcW w:w="3573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047F4C76" w:rsidR="00A12732" w:rsidRPr="00585185" w:rsidRDefault="00272720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What had the prophet</w:t>
            </w:r>
            <w:r w:rsidR="00F779F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become? 9:8</w:t>
            </w:r>
          </w:p>
        </w:tc>
        <w:tc>
          <w:tcPr>
            <w:tcW w:w="6890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5C1E98">
        <w:trPr>
          <w:trHeight w:val="209"/>
        </w:trPr>
        <w:tc>
          <w:tcPr>
            <w:tcW w:w="3573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2DD58933" w14:textId="77777777" w:rsidR="001069BC" w:rsidRDefault="005F5815" w:rsidP="0055410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</w:t>
            </w:r>
            <w:r w:rsidR="00DC5DA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was Israel told to “break up?” 10:12</w:t>
            </w:r>
          </w:p>
          <w:p w14:paraId="5309019C" w14:textId="77777777" w:rsidR="00AF4A2C" w:rsidRDefault="00AF4A2C" w:rsidP="0055410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030E677D" w:rsidR="00AF4A2C" w:rsidRPr="00AB0799" w:rsidRDefault="00AF4A2C" w:rsidP="0055410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Their </w:t>
            </w:r>
            <w:r w:rsidR="001571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hearts were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hardened</w:t>
            </w:r>
            <w:r w:rsidR="00B8643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. </w:t>
            </w:r>
            <w:r w:rsidR="0012771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To</w:t>
            </w:r>
            <w:r w:rsidR="001571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plant righteousness, their heart</w:t>
            </w:r>
            <w:r w:rsidR="00F03DE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s</w:t>
            </w:r>
            <w:r w:rsidR="001571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needed to be plowed. </w:t>
            </w:r>
          </w:p>
        </w:tc>
        <w:tc>
          <w:tcPr>
            <w:tcW w:w="6890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F03DE4">
        <w:trPr>
          <w:trHeight w:val="629"/>
        </w:trPr>
        <w:tc>
          <w:tcPr>
            <w:tcW w:w="3573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5196B2E8" w:rsidR="009C4008" w:rsidRPr="00D82A91" w:rsidRDefault="008C6769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What were they “bent” to</w:t>
            </w:r>
            <w:r w:rsidR="00AD53F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do? 11:7</w:t>
            </w:r>
          </w:p>
        </w:tc>
        <w:tc>
          <w:tcPr>
            <w:tcW w:w="6890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AD53F1">
        <w:trPr>
          <w:trHeight w:val="692"/>
        </w:trPr>
        <w:tc>
          <w:tcPr>
            <w:tcW w:w="3573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39BEE466" w:rsidR="00543639" w:rsidRPr="000615C1" w:rsidRDefault="009F7043" w:rsidP="004022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</w:t>
            </w:r>
            <w:r w:rsidR="00AD711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did </w:t>
            </w:r>
            <w:r w:rsidR="007D410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the people “kiss?’ 13:2</w:t>
            </w:r>
          </w:p>
        </w:tc>
        <w:tc>
          <w:tcPr>
            <w:tcW w:w="6890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6096183" w14:textId="77777777" w:rsidR="00C64B3A" w:rsidRDefault="00D36A60" w:rsidP="00AB07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</w:t>
            </w:r>
            <w:r w:rsidR="005D506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Hosea tell Israel to </w:t>
            </w:r>
            <w:r w:rsidR="0064275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say unto the Lord? </w:t>
            </w:r>
            <w:r w:rsidR="005D506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14:2</w:t>
            </w:r>
            <w:r w:rsidR="0074038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-3 </w:t>
            </w:r>
          </w:p>
          <w:p w14:paraId="4858B2BC" w14:textId="77777777" w:rsidR="00740380" w:rsidRDefault="00740380" w:rsidP="00AB07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2AE2C78D" w:rsidR="00740380" w:rsidRPr="00D902B1" w:rsidRDefault="00740380" w:rsidP="00AB07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An abbreviated answer is acceptable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752A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49691AD6" w:rsidR="000D0D9A" w:rsidRPr="00DF0347" w:rsidRDefault="000D5F67" w:rsidP="0087474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would God’s response be to </w:t>
            </w:r>
            <w:r w:rsidR="0064275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Israel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if they repented? 14:</w:t>
            </w:r>
            <w:r w:rsidR="0064275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425FE7C4" w:rsidR="00A67274" w:rsidRPr="000051B0" w:rsidRDefault="00142E92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are the two </w:t>
            </w:r>
            <w:r w:rsidR="00D35F6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re</w:t>
            </w:r>
            <w:r w:rsidR="0061740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sults</w:t>
            </w:r>
            <w:r w:rsidR="00D35F6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12771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of</w:t>
            </w:r>
            <w:r w:rsidR="00D35F6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the ways of the Lord? </w:t>
            </w:r>
            <w:r w:rsidR="005438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We are either the </w:t>
            </w:r>
            <w:r w:rsidR="0061740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“</w:t>
            </w:r>
            <w:r w:rsidR="005438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just</w:t>
            </w:r>
            <w:r w:rsidR="0061740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”</w:t>
            </w:r>
            <w:r w:rsidR="005438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or</w:t>
            </w:r>
            <w:r w:rsidR="0061740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we are the</w:t>
            </w:r>
            <w:r w:rsidR="005438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61740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“</w:t>
            </w:r>
            <w:r w:rsidR="005438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transgressors.</w:t>
            </w:r>
            <w:r w:rsidR="0061740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”</w:t>
            </w:r>
            <w:r w:rsidR="0054385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1F784EA0" w14:textId="77777777" w:rsidR="00286970" w:rsidRDefault="00286970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6B038A7F" w14:textId="06F386BE" w:rsidR="00724B2E" w:rsidRDefault="00724B2E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</w:p>
    <w:p w14:paraId="55AC0DD1" w14:textId="04FFF917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9E384" w14:textId="77777777" w:rsidR="004E4A2C" w:rsidRDefault="004E4A2C" w:rsidP="002719D0">
      <w:pPr>
        <w:spacing w:before="0" w:line="240" w:lineRule="auto"/>
      </w:pPr>
      <w:r>
        <w:separator/>
      </w:r>
    </w:p>
  </w:endnote>
  <w:endnote w:type="continuationSeparator" w:id="0">
    <w:p w14:paraId="71BAABD8" w14:textId="77777777" w:rsidR="004E4A2C" w:rsidRDefault="004E4A2C" w:rsidP="002719D0">
      <w:pPr>
        <w:spacing w:before="0" w:line="240" w:lineRule="auto"/>
      </w:pPr>
      <w:r>
        <w:continuationSeparator/>
      </w:r>
    </w:p>
  </w:endnote>
  <w:endnote w:type="continuationNotice" w:id="1">
    <w:p w14:paraId="679E7EA4" w14:textId="77777777" w:rsidR="004E4A2C" w:rsidRDefault="004E4A2C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74648" w14:textId="77777777" w:rsidR="004E4A2C" w:rsidRDefault="004E4A2C" w:rsidP="002719D0">
      <w:pPr>
        <w:spacing w:before="0" w:line="240" w:lineRule="auto"/>
      </w:pPr>
      <w:r>
        <w:separator/>
      </w:r>
    </w:p>
  </w:footnote>
  <w:footnote w:type="continuationSeparator" w:id="0">
    <w:p w14:paraId="4DEDCA93" w14:textId="77777777" w:rsidR="004E4A2C" w:rsidRDefault="004E4A2C" w:rsidP="002719D0">
      <w:pPr>
        <w:spacing w:before="0" w:line="240" w:lineRule="auto"/>
      </w:pPr>
      <w:r>
        <w:continuationSeparator/>
      </w:r>
    </w:p>
  </w:footnote>
  <w:footnote w:type="continuationNotice" w:id="1">
    <w:p w14:paraId="186AAE49" w14:textId="77777777" w:rsidR="004E4A2C" w:rsidRDefault="004E4A2C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95E23"/>
    <w:multiLevelType w:val="hybridMultilevel"/>
    <w:tmpl w:val="2500EA0E"/>
    <w:lvl w:ilvl="0" w:tplc="CBDA0F6C">
      <w:start w:val="1"/>
      <w:numFmt w:val="decimal"/>
      <w:lvlText w:val="%1."/>
      <w:lvlJc w:val="left"/>
      <w:pPr>
        <w:ind w:left="36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A588D"/>
    <w:multiLevelType w:val="hybridMultilevel"/>
    <w:tmpl w:val="F6802C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2062DC"/>
    <w:multiLevelType w:val="hybridMultilevel"/>
    <w:tmpl w:val="A2681D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2"/>
  </w:num>
  <w:num w:numId="2" w16cid:durableId="1130980660">
    <w:abstractNumId w:val="31"/>
  </w:num>
  <w:num w:numId="3" w16cid:durableId="1029332871">
    <w:abstractNumId w:val="0"/>
  </w:num>
  <w:num w:numId="4" w16cid:durableId="842281012">
    <w:abstractNumId w:val="40"/>
  </w:num>
  <w:num w:numId="5" w16cid:durableId="261882689">
    <w:abstractNumId w:val="33"/>
  </w:num>
  <w:num w:numId="6" w16cid:durableId="85226153">
    <w:abstractNumId w:val="9"/>
  </w:num>
  <w:num w:numId="7" w16cid:durableId="1888906215">
    <w:abstractNumId w:val="29"/>
  </w:num>
  <w:num w:numId="8" w16cid:durableId="1390764433">
    <w:abstractNumId w:val="36"/>
  </w:num>
  <w:num w:numId="9" w16cid:durableId="1057316539">
    <w:abstractNumId w:val="38"/>
  </w:num>
  <w:num w:numId="10" w16cid:durableId="1639340339">
    <w:abstractNumId w:val="28"/>
  </w:num>
  <w:num w:numId="11" w16cid:durableId="147863632">
    <w:abstractNumId w:val="8"/>
  </w:num>
  <w:num w:numId="12" w16cid:durableId="1430201154">
    <w:abstractNumId w:val="34"/>
  </w:num>
  <w:num w:numId="13" w16cid:durableId="426850186">
    <w:abstractNumId w:val="4"/>
  </w:num>
  <w:num w:numId="14" w16cid:durableId="1273124824">
    <w:abstractNumId w:val="41"/>
  </w:num>
  <w:num w:numId="15" w16cid:durableId="1612316965">
    <w:abstractNumId w:val="19"/>
  </w:num>
  <w:num w:numId="16" w16cid:durableId="1348751371">
    <w:abstractNumId w:val="25"/>
  </w:num>
  <w:num w:numId="17" w16cid:durableId="467823840">
    <w:abstractNumId w:val="42"/>
  </w:num>
  <w:num w:numId="18" w16cid:durableId="1764376587">
    <w:abstractNumId w:val="23"/>
  </w:num>
  <w:num w:numId="19" w16cid:durableId="1071389089">
    <w:abstractNumId w:val="1"/>
  </w:num>
  <w:num w:numId="20" w16cid:durableId="1125580982">
    <w:abstractNumId w:val="26"/>
  </w:num>
  <w:num w:numId="21" w16cid:durableId="437792207">
    <w:abstractNumId w:val="21"/>
  </w:num>
  <w:num w:numId="22" w16cid:durableId="305204520">
    <w:abstractNumId w:val="16"/>
  </w:num>
  <w:num w:numId="23" w16cid:durableId="1239169807">
    <w:abstractNumId w:val="30"/>
  </w:num>
  <w:num w:numId="24" w16cid:durableId="487747782">
    <w:abstractNumId w:val="14"/>
  </w:num>
  <w:num w:numId="25" w16cid:durableId="2059935315">
    <w:abstractNumId w:val="11"/>
  </w:num>
  <w:num w:numId="26" w16cid:durableId="1819807304">
    <w:abstractNumId w:val="39"/>
  </w:num>
  <w:num w:numId="27" w16cid:durableId="572198019">
    <w:abstractNumId w:val="20"/>
  </w:num>
  <w:num w:numId="28" w16cid:durableId="608437582">
    <w:abstractNumId w:val="5"/>
  </w:num>
  <w:num w:numId="29" w16cid:durableId="173805429">
    <w:abstractNumId w:val="37"/>
  </w:num>
  <w:num w:numId="30" w16cid:durableId="583220499">
    <w:abstractNumId w:val="24"/>
  </w:num>
  <w:num w:numId="31" w16cid:durableId="1569225153">
    <w:abstractNumId w:val="15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8"/>
  </w:num>
  <w:num w:numId="35" w16cid:durableId="1757092128">
    <w:abstractNumId w:val="32"/>
  </w:num>
  <w:num w:numId="36" w16cid:durableId="127549449">
    <w:abstractNumId w:val="17"/>
  </w:num>
  <w:num w:numId="37" w16cid:durableId="1738361153">
    <w:abstractNumId w:val="35"/>
  </w:num>
  <w:num w:numId="38" w16cid:durableId="363138748">
    <w:abstractNumId w:val="22"/>
  </w:num>
  <w:num w:numId="39" w16cid:durableId="717895562">
    <w:abstractNumId w:val="7"/>
  </w:num>
  <w:num w:numId="40" w16cid:durableId="27263416">
    <w:abstractNumId w:val="6"/>
  </w:num>
  <w:num w:numId="41" w16cid:durableId="359428583">
    <w:abstractNumId w:val="13"/>
  </w:num>
  <w:num w:numId="42" w16cid:durableId="1175727615">
    <w:abstractNumId w:val="27"/>
  </w:num>
  <w:num w:numId="43" w16cid:durableId="13734629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0E8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0B5"/>
    <w:rsid w:val="0000617A"/>
    <w:rsid w:val="00006710"/>
    <w:rsid w:val="000067A9"/>
    <w:rsid w:val="000069EF"/>
    <w:rsid w:val="00006A2F"/>
    <w:rsid w:val="00006B37"/>
    <w:rsid w:val="00006D52"/>
    <w:rsid w:val="0000720E"/>
    <w:rsid w:val="0000722B"/>
    <w:rsid w:val="00007A01"/>
    <w:rsid w:val="00007A68"/>
    <w:rsid w:val="00007C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42"/>
    <w:rsid w:val="000233E9"/>
    <w:rsid w:val="0002341A"/>
    <w:rsid w:val="000234E3"/>
    <w:rsid w:val="000236CC"/>
    <w:rsid w:val="00023A68"/>
    <w:rsid w:val="00023B5D"/>
    <w:rsid w:val="00024037"/>
    <w:rsid w:val="000240C5"/>
    <w:rsid w:val="000246A4"/>
    <w:rsid w:val="0002494B"/>
    <w:rsid w:val="00024B96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0B5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31E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79F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A83"/>
    <w:rsid w:val="00073E19"/>
    <w:rsid w:val="00073E9B"/>
    <w:rsid w:val="00073FBF"/>
    <w:rsid w:val="00074016"/>
    <w:rsid w:val="0007432D"/>
    <w:rsid w:val="00074369"/>
    <w:rsid w:val="000746BD"/>
    <w:rsid w:val="00074785"/>
    <w:rsid w:val="000747BC"/>
    <w:rsid w:val="00074800"/>
    <w:rsid w:val="0007494B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55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80F"/>
    <w:rsid w:val="000939EC"/>
    <w:rsid w:val="00093C1E"/>
    <w:rsid w:val="0009404F"/>
    <w:rsid w:val="00094270"/>
    <w:rsid w:val="00094332"/>
    <w:rsid w:val="000948EC"/>
    <w:rsid w:val="000949D8"/>
    <w:rsid w:val="00094B26"/>
    <w:rsid w:val="00094B2A"/>
    <w:rsid w:val="000951E4"/>
    <w:rsid w:val="00095358"/>
    <w:rsid w:val="0009562F"/>
    <w:rsid w:val="00095FC6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8EA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22D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60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503"/>
    <w:rsid w:val="000C18B8"/>
    <w:rsid w:val="000C1E13"/>
    <w:rsid w:val="000C1E52"/>
    <w:rsid w:val="000C20D0"/>
    <w:rsid w:val="000C228E"/>
    <w:rsid w:val="000C252B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08F"/>
    <w:rsid w:val="000C413C"/>
    <w:rsid w:val="000C4426"/>
    <w:rsid w:val="000C4634"/>
    <w:rsid w:val="000C4A3E"/>
    <w:rsid w:val="000C4CAC"/>
    <w:rsid w:val="000C4CCD"/>
    <w:rsid w:val="000C4E20"/>
    <w:rsid w:val="000C5174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110"/>
    <w:rsid w:val="000C73A0"/>
    <w:rsid w:val="000C7459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0D9A"/>
    <w:rsid w:val="000D12AF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5F67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5F99"/>
    <w:rsid w:val="000E6225"/>
    <w:rsid w:val="000E62D6"/>
    <w:rsid w:val="000E632C"/>
    <w:rsid w:val="000E6479"/>
    <w:rsid w:val="000E653D"/>
    <w:rsid w:val="000E65D5"/>
    <w:rsid w:val="000E65FC"/>
    <w:rsid w:val="000E6647"/>
    <w:rsid w:val="000E67F1"/>
    <w:rsid w:val="000E69B4"/>
    <w:rsid w:val="000E6BF5"/>
    <w:rsid w:val="000E6C66"/>
    <w:rsid w:val="000E6E8F"/>
    <w:rsid w:val="000E6F25"/>
    <w:rsid w:val="000E70D6"/>
    <w:rsid w:val="000E7297"/>
    <w:rsid w:val="000E74F5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5C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90E"/>
    <w:rsid w:val="00103A10"/>
    <w:rsid w:val="00103F68"/>
    <w:rsid w:val="0010437D"/>
    <w:rsid w:val="00104508"/>
    <w:rsid w:val="00104651"/>
    <w:rsid w:val="00104B93"/>
    <w:rsid w:val="00104D9C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6E"/>
    <w:rsid w:val="001062F7"/>
    <w:rsid w:val="001064CC"/>
    <w:rsid w:val="0010679D"/>
    <w:rsid w:val="0010689D"/>
    <w:rsid w:val="001069BC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930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3B8B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1F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E2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0F07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E92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155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861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48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6F6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2E"/>
    <w:rsid w:val="00171697"/>
    <w:rsid w:val="00171C56"/>
    <w:rsid w:val="00171C70"/>
    <w:rsid w:val="00171D31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80A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9F7"/>
    <w:rsid w:val="00182AD7"/>
    <w:rsid w:val="00182BFA"/>
    <w:rsid w:val="001830E8"/>
    <w:rsid w:val="00183177"/>
    <w:rsid w:val="0018340B"/>
    <w:rsid w:val="0018375F"/>
    <w:rsid w:val="00183955"/>
    <w:rsid w:val="0018399D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4CE8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24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E66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C47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C5F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97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CCA"/>
    <w:rsid w:val="001D6D00"/>
    <w:rsid w:val="001D6FE0"/>
    <w:rsid w:val="001D70FC"/>
    <w:rsid w:val="001D711E"/>
    <w:rsid w:val="001D77EF"/>
    <w:rsid w:val="001D77F9"/>
    <w:rsid w:val="001D7822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A6D"/>
    <w:rsid w:val="001E7B52"/>
    <w:rsid w:val="001E7E4A"/>
    <w:rsid w:val="001E7ED5"/>
    <w:rsid w:val="001F0164"/>
    <w:rsid w:val="001F02E5"/>
    <w:rsid w:val="001F031F"/>
    <w:rsid w:val="001F04E1"/>
    <w:rsid w:val="001F058E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A4"/>
    <w:rsid w:val="001F21DA"/>
    <w:rsid w:val="001F2377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3C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0DC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4C3"/>
    <w:rsid w:val="00217A84"/>
    <w:rsid w:val="00217F04"/>
    <w:rsid w:val="002204C8"/>
    <w:rsid w:val="00220565"/>
    <w:rsid w:val="00220801"/>
    <w:rsid w:val="0022097A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8F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0E7"/>
    <w:rsid w:val="00241524"/>
    <w:rsid w:val="00241A0C"/>
    <w:rsid w:val="002422D9"/>
    <w:rsid w:val="002423DB"/>
    <w:rsid w:val="00242427"/>
    <w:rsid w:val="00242591"/>
    <w:rsid w:val="002426CA"/>
    <w:rsid w:val="002426F9"/>
    <w:rsid w:val="002426FE"/>
    <w:rsid w:val="0024281A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1F8C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7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0B3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1C1"/>
    <w:rsid w:val="00263434"/>
    <w:rsid w:val="002635C6"/>
    <w:rsid w:val="00263646"/>
    <w:rsid w:val="002637E6"/>
    <w:rsid w:val="00263AD3"/>
    <w:rsid w:val="00263AE9"/>
    <w:rsid w:val="00263B83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1AA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82"/>
    <w:rsid w:val="002722EB"/>
    <w:rsid w:val="0027232F"/>
    <w:rsid w:val="00272435"/>
    <w:rsid w:val="0027245D"/>
    <w:rsid w:val="00272576"/>
    <w:rsid w:val="002726DC"/>
    <w:rsid w:val="00272720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1F08"/>
    <w:rsid w:val="002820AF"/>
    <w:rsid w:val="00282141"/>
    <w:rsid w:val="002821B2"/>
    <w:rsid w:val="002821D6"/>
    <w:rsid w:val="002822B6"/>
    <w:rsid w:val="002822FB"/>
    <w:rsid w:val="00282311"/>
    <w:rsid w:val="0028241B"/>
    <w:rsid w:val="00282425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67E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45F"/>
    <w:rsid w:val="00286970"/>
    <w:rsid w:val="00286D68"/>
    <w:rsid w:val="00286D71"/>
    <w:rsid w:val="00286E3E"/>
    <w:rsid w:val="00286E83"/>
    <w:rsid w:val="00286F0D"/>
    <w:rsid w:val="00286F81"/>
    <w:rsid w:val="0028707F"/>
    <w:rsid w:val="002872B3"/>
    <w:rsid w:val="00287471"/>
    <w:rsid w:val="002874BD"/>
    <w:rsid w:val="002875EF"/>
    <w:rsid w:val="002875F9"/>
    <w:rsid w:val="00287676"/>
    <w:rsid w:val="00287D78"/>
    <w:rsid w:val="002900CA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850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0BA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D79"/>
    <w:rsid w:val="002A2FBB"/>
    <w:rsid w:val="002A317C"/>
    <w:rsid w:val="002A31C4"/>
    <w:rsid w:val="002A33E0"/>
    <w:rsid w:val="002A3501"/>
    <w:rsid w:val="002A3514"/>
    <w:rsid w:val="002A36B7"/>
    <w:rsid w:val="002A3C39"/>
    <w:rsid w:val="002A417C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11A"/>
    <w:rsid w:val="002A673F"/>
    <w:rsid w:val="002A68C1"/>
    <w:rsid w:val="002A69D9"/>
    <w:rsid w:val="002A6A4E"/>
    <w:rsid w:val="002A6AAA"/>
    <w:rsid w:val="002A6E19"/>
    <w:rsid w:val="002A7143"/>
    <w:rsid w:val="002A73DE"/>
    <w:rsid w:val="002A74C3"/>
    <w:rsid w:val="002A7AFE"/>
    <w:rsid w:val="002A7E3C"/>
    <w:rsid w:val="002A7EF4"/>
    <w:rsid w:val="002B0A58"/>
    <w:rsid w:val="002B0D81"/>
    <w:rsid w:val="002B0DD6"/>
    <w:rsid w:val="002B0E67"/>
    <w:rsid w:val="002B0E7C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3AD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3D4B"/>
    <w:rsid w:val="002C4021"/>
    <w:rsid w:val="002C44C3"/>
    <w:rsid w:val="002C4A78"/>
    <w:rsid w:val="002C4FF3"/>
    <w:rsid w:val="002C536F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6FCB"/>
    <w:rsid w:val="002C73F0"/>
    <w:rsid w:val="002C7403"/>
    <w:rsid w:val="002C7599"/>
    <w:rsid w:val="002C788D"/>
    <w:rsid w:val="002C7A56"/>
    <w:rsid w:val="002C7BEB"/>
    <w:rsid w:val="002C7C95"/>
    <w:rsid w:val="002C7E10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696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272"/>
    <w:rsid w:val="002E5794"/>
    <w:rsid w:val="002E579B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5CB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4F2"/>
    <w:rsid w:val="002F0507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CEA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2C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4B4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6C2"/>
    <w:rsid w:val="003128B7"/>
    <w:rsid w:val="00313217"/>
    <w:rsid w:val="003133C0"/>
    <w:rsid w:val="0031388F"/>
    <w:rsid w:val="00313A55"/>
    <w:rsid w:val="00313DBE"/>
    <w:rsid w:val="00313ED3"/>
    <w:rsid w:val="003142BD"/>
    <w:rsid w:val="0031430E"/>
    <w:rsid w:val="00314471"/>
    <w:rsid w:val="0031465F"/>
    <w:rsid w:val="00314A92"/>
    <w:rsid w:val="00314AAC"/>
    <w:rsid w:val="00314B69"/>
    <w:rsid w:val="00314E65"/>
    <w:rsid w:val="00314EA7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87D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7F5"/>
    <w:rsid w:val="0033682A"/>
    <w:rsid w:val="0033683B"/>
    <w:rsid w:val="00336A76"/>
    <w:rsid w:val="00336B68"/>
    <w:rsid w:val="0033718D"/>
    <w:rsid w:val="0033729E"/>
    <w:rsid w:val="00337D95"/>
    <w:rsid w:val="00337EFB"/>
    <w:rsid w:val="00337FF6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0DB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54F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29C"/>
    <w:rsid w:val="00365303"/>
    <w:rsid w:val="00365784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239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8AD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1E0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64E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AC5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11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9FE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4FB0"/>
    <w:rsid w:val="003B5681"/>
    <w:rsid w:val="003B56A7"/>
    <w:rsid w:val="003B5732"/>
    <w:rsid w:val="003B59C7"/>
    <w:rsid w:val="003B6389"/>
    <w:rsid w:val="003B64E9"/>
    <w:rsid w:val="003B65CC"/>
    <w:rsid w:val="003B6A97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210"/>
    <w:rsid w:val="003C0562"/>
    <w:rsid w:val="003C059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30E"/>
    <w:rsid w:val="003C5685"/>
    <w:rsid w:val="003C5807"/>
    <w:rsid w:val="003C5883"/>
    <w:rsid w:val="003C58CB"/>
    <w:rsid w:val="003C5A66"/>
    <w:rsid w:val="003C5C2E"/>
    <w:rsid w:val="003C5DC7"/>
    <w:rsid w:val="003C5EF0"/>
    <w:rsid w:val="003C62D4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0FFF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8C3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0B9"/>
    <w:rsid w:val="003F0679"/>
    <w:rsid w:val="003F08DD"/>
    <w:rsid w:val="003F08FA"/>
    <w:rsid w:val="003F0DDA"/>
    <w:rsid w:val="003F0E35"/>
    <w:rsid w:val="003F0FCB"/>
    <w:rsid w:val="003F1303"/>
    <w:rsid w:val="003F14EE"/>
    <w:rsid w:val="003F1596"/>
    <w:rsid w:val="003F1644"/>
    <w:rsid w:val="003F18F9"/>
    <w:rsid w:val="003F19A1"/>
    <w:rsid w:val="003F1E77"/>
    <w:rsid w:val="003F1F10"/>
    <w:rsid w:val="003F202E"/>
    <w:rsid w:val="003F21F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6FA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8C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0E7"/>
    <w:rsid w:val="00400109"/>
    <w:rsid w:val="0040024D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299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49"/>
    <w:rsid w:val="00404CB5"/>
    <w:rsid w:val="00404F6B"/>
    <w:rsid w:val="00405012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3AD4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4BC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78F"/>
    <w:rsid w:val="0043184C"/>
    <w:rsid w:val="00431A8B"/>
    <w:rsid w:val="00431C48"/>
    <w:rsid w:val="00431D5E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42B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E2D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2A9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BB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B61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8AA"/>
    <w:rsid w:val="00481B72"/>
    <w:rsid w:val="00481D32"/>
    <w:rsid w:val="00481D5E"/>
    <w:rsid w:val="00481E3A"/>
    <w:rsid w:val="00481F42"/>
    <w:rsid w:val="00481F96"/>
    <w:rsid w:val="00481FE9"/>
    <w:rsid w:val="004824A2"/>
    <w:rsid w:val="004827D0"/>
    <w:rsid w:val="004829D8"/>
    <w:rsid w:val="004829F6"/>
    <w:rsid w:val="00482BAC"/>
    <w:rsid w:val="00483731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8AF"/>
    <w:rsid w:val="00496935"/>
    <w:rsid w:val="00496B1E"/>
    <w:rsid w:val="00496F0A"/>
    <w:rsid w:val="0049705E"/>
    <w:rsid w:val="0049712F"/>
    <w:rsid w:val="00497856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03"/>
    <w:rsid w:val="004A31D7"/>
    <w:rsid w:val="004A3240"/>
    <w:rsid w:val="004A3675"/>
    <w:rsid w:val="004A376C"/>
    <w:rsid w:val="004A37D0"/>
    <w:rsid w:val="004A389F"/>
    <w:rsid w:val="004A38F9"/>
    <w:rsid w:val="004A3B21"/>
    <w:rsid w:val="004A3C53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5FFA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575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107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3D02"/>
    <w:rsid w:val="004C4165"/>
    <w:rsid w:val="004C49C7"/>
    <w:rsid w:val="004C4A13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5D2E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C70"/>
    <w:rsid w:val="004C7E45"/>
    <w:rsid w:val="004C7E89"/>
    <w:rsid w:val="004C7F08"/>
    <w:rsid w:val="004D014D"/>
    <w:rsid w:val="004D0567"/>
    <w:rsid w:val="004D0685"/>
    <w:rsid w:val="004D0696"/>
    <w:rsid w:val="004D06A8"/>
    <w:rsid w:val="004D06F4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3A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9B9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2C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A94"/>
    <w:rsid w:val="004E5CE3"/>
    <w:rsid w:val="004E5D19"/>
    <w:rsid w:val="004E5DD9"/>
    <w:rsid w:val="004E5DE4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A3E"/>
    <w:rsid w:val="004E6D75"/>
    <w:rsid w:val="004E6E49"/>
    <w:rsid w:val="004E70A6"/>
    <w:rsid w:val="004E7186"/>
    <w:rsid w:val="004E723E"/>
    <w:rsid w:val="004E785C"/>
    <w:rsid w:val="004E7A3E"/>
    <w:rsid w:val="004E7AF3"/>
    <w:rsid w:val="004E7BB2"/>
    <w:rsid w:val="004E7CE7"/>
    <w:rsid w:val="004E7FDA"/>
    <w:rsid w:val="004F003E"/>
    <w:rsid w:val="004F0055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854"/>
    <w:rsid w:val="0050494E"/>
    <w:rsid w:val="005049A4"/>
    <w:rsid w:val="00504C06"/>
    <w:rsid w:val="00504D1D"/>
    <w:rsid w:val="00504D74"/>
    <w:rsid w:val="00504DB4"/>
    <w:rsid w:val="00504F81"/>
    <w:rsid w:val="00505577"/>
    <w:rsid w:val="00505879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97C"/>
    <w:rsid w:val="00510A64"/>
    <w:rsid w:val="00510A85"/>
    <w:rsid w:val="00510B6C"/>
    <w:rsid w:val="00510B6E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AC2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0FFF"/>
    <w:rsid w:val="005211C1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7FB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9E1"/>
    <w:rsid w:val="00532A60"/>
    <w:rsid w:val="00532AB3"/>
    <w:rsid w:val="00532B68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4EB3"/>
    <w:rsid w:val="005351CE"/>
    <w:rsid w:val="0053532B"/>
    <w:rsid w:val="00535437"/>
    <w:rsid w:val="005354D2"/>
    <w:rsid w:val="0053567F"/>
    <w:rsid w:val="00535698"/>
    <w:rsid w:val="00535763"/>
    <w:rsid w:val="00535BB9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7B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637"/>
    <w:rsid w:val="005409C6"/>
    <w:rsid w:val="00540AFA"/>
    <w:rsid w:val="00540ECB"/>
    <w:rsid w:val="00541107"/>
    <w:rsid w:val="00541266"/>
    <w:rsid w:val="00541380"/>
    <w:rsid w:val="005414C8"/>
    <w:rsid w:val="0054161A"/>
    <w:rsid w:val="005416F6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D96"/>
    <w:rsid w:val="00542FAE"/>
    <w:rsid w:val="00543356"/>
    <w:rsid w:val="005435F1"/>
    <w:rsid w:val="00543639"/>
    <w:rsid w:val="00543827"/>
    <w:rsid w:val="00543855"/>
    <w:rsid w:val="00543CD9"/>
    <w:rsid w:val="00543D9A"/>
    <w:rsid w:val="00543FB7"/>
    <w:rsid w:val="00544071"/>
    <w:rsid w:val="005441F5"/>
    <w:rsid w:val="005446F9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02B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32"/>
    <w:rsid w:val="00546D64"/>
    <w:rsid w:val="00546F0E"/>
    <w:rsid w:val="00546F73"/>
    <w:rsid w:val="00547042"/>
    <w:rsid w:val="005471E6"/>
    <w:rsid w:val="005472A7"/>
    <w:rsid w:val="0054741D"/>
    <w:rsid w:val="005474EF"/>
    <w:rsid w:val="00547BDA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107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6F83"/>
    <w:rsid w:val="00577FC2"/>
    <w:rsid w:val="0058003F"/>
    <w:rsid w:val="00580099"/>
    <w:rsid w:val="0058028A"/>
    <w:rsid w:val="0058039C"/>
    <w:rsid w:val="005803A0"/>
    <w:rsid w:val="005804C9"/>
    <w:rsid w:val="00580549"/>
    <w:rsid w:val="00580E3D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7B6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199"/>
    <w:rsid w:val="005A0323"/>
    <w:rsid w:val="005A047A"/>
    <w:rsid w:val="005A0A3B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0AF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E98"/>
    <w:rsid w:val="005C1F41"/>
    <w:rsid w:val="005C2007"/>
    <w:rsid w:val="005C22A3"/>
    <w:rsid w:val="005C234B"/>
    <w:rsid w:val="005C2594"/>
    <w:rsid w:val="005C28A6"/>
    <w:rsid w:val="005C2932"/>
    <w:rsid w:val="005C2971"/>
    <w:rsid w:val="005C2C1C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1F36"/>
    <w:rsid w:val="005D2082"/>
    <w:rsid w:val="005D21BE"/>
    <w:rsid w:val="005D222B"/>
    <w:rsid w:val="005D2674"/>
    <w:rsid w:val="005D2C24"/>
    <w:rsid w:val="005D306E"/>
    <w:rsid w:val="005D3213"/>
    <w:rsid w:val="005D325F"/>
    <w:rsid w:val="005D333C"/>
    <w:rsid w:val="005D3452"/>
    <w:rsid w:val="005D354D"/>
    <w:rsid w:val="005D3880"/>
    <w:rsid w:val="005D388E"/>
    <w:rsid w:val="005D398A"/>
    <w:rsid w:val="005D3C25"/>
    <w:rsid w:val="005D3DB9"/>
    <w:rsid w:val="005D3DC6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068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022"/>
    <w:rsid w:val="005D7274"/>
    <w:rsid w:val="005D7553"/>
    <w:rsid w:val="005D776D"/>
    <w:rsid w:val="005D7918"/>
    <w:rsid w:val="005D7DD3"/>
    <w:rsid w:val="005D7F89"/>
    <w:rsid w:val="005E0021"/>
    <w:rsid w:val="005E0039"/>
    <w:rsid w:val="005E027E"/>
    <w:rsid w:val="005E0298"/>
    <w:rsid w:val="005E0364"/>
    <w:rsid w:val="005E06A1"/>
    <w:rsid w:val="005E0724"/>
    <w:rsid w:val="005E097D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476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2F97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15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183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5A1"/>
    <w:rsid w:val="006118B7"/>
    <w:rsid w:val="00611AB0"/>
    <w:rsid w:val="00611CA6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07"/>
    <w:rsid w:val="0061517D"/>
    <w:rsid w:val="00615391"/>
    <w:rsid w:val="006153EE"/>
    <w:rsid w:val="00615587"/>
    <w:rsid w:val="0061596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400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7A"/>
    <w:rsid w:val="006202B3"/>
    <w:rsid w:val="0062032E"/>
    <w:rsid w:val="006203DD"/>
    <w:rsid w:val="006209D6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352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465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AED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5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B42"/>
    <w:rsid w:val="00646D39"/>
    <w:rsid w:val="0064722E"/>
    <w:rsid w:val="00647360"/>
    <w:rsid w:val="0064765D"/>
    <w:rsid w:val="0064776E"/>
    <w:rsid w:val="006477E8"/>
    <w:rsid w:val="00647887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57FF5"/>
    <w:rsid w:val="0066001E"/>
    <w:rsid w:val="0066029A"/>
    <w:rsid w:val="00660366"/>
    <w:rsid w:val="00660734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CC4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488"/>
    <w:rsid w:val="006655F2"/>
    <w:rsid w:val="00665872"/>
    <w:rsid w:val="00665938"/>
    <w:rsid w:val="00665C11"/>
    <w:rsid w:val="00665DC8"/>
    <w:rsid w:val="006661CF"/>
    <w:rsid w:val="0066632E"/>
    <w:rsid w:val="00666734"/>
    <w:rsid w:val="00666B62"/>
    <w:rsid w:val="00666C05"/>
    <w:rsid w:val="00666CEB"/>
    <w:rsid w:val="00666FBD"/>
    <w:rsid w:val="006670CA"/>
    <w:rsid w:val="00667738"/>
    <w:rsid w:val="0066783F"/>
    <w:rsid w:val="0066797A"/>
    <w:rsid w:val="00667E6D"/>
    <w:rsid w:val="00670258"/>
    <w:rsid w:val="00670398"/>
    <w:rsid w:val="0067063D"/>
    <w:rsid w:val="00670B24"/>
    <w:rsid w:val="00670C7F"/>
    <w:rsid w:val="00670F09"/>
    <w:rsid w:val="006712B4"/>
    <w:rsid w:val="00671445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8F2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46F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71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6B6"/>
    <w:rsid w:val="006A0956"/>
    <w:rsid w:val="006A0B42"/>
    <w:rsid w:val="006A0DAB"/>
    <w:rsid w:val="006A0EA7"/>
    <w:rsid w:val="006A0F1E"/>
    <w:rsid w:val="006A1108"/>
    <w:rsid w:val="006A1121"/>
    <w:rsid w:val="006A1289"/>
    <w:rsid w:val="006A12E4"/>
    <w:rsid w:val="006A152B"/>
    <w:rsid w:val="006A15C4"/>
    <w:rsid w:val="006A18A4"/>
    <w:rsid w:val="006A1A53"/>
    <w:rsid w:val="006A1D09"/>
    <w:rsid w:val="006A20E9"/>
    <w:rsid w:val="006A2423"/>
    <w:rsid w:val="006A2792"/>
    <w:rsid w:val="006A2B6B"/>
    <w:rsid w:val="006A2BA5"/>
    <w:rsid w:val="006A2BC7"/>
    <w:rsid w:val="006A2D55"/>
    <w:rsid w:val="006A2E40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6AB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3C7"/>
    <w:rsid w:val="006C0444"/>
    <w:rsid w:val="006C04BB"/>
    <w:rsid w:val="006C04EF"/>
    <w:rsid w:val="006C0753"/>
    <w:rsid w:val="006C0BD2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AA9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06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179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21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3D61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93"/>
    <w:rsid w:val="007011DC"/>
    <w:rsid w:val="00701298"/>
    <w:rsid w:val="00701908"/>
    <w:rsid w:val="00701F5E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AB6"/>
    <w:rsid w:val="00705BA2"/>
    <w:rsid w:val="00705DAE"/>
    <w:rsid w:val="00705F05"/>
    <w:rsid w:val="007060BE"/>
    <w:rsid w:val="007067A6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B76"/>
    <w:rsid w:val="00715DF5"/>
    <w:rsid w:val="00715E6A"/>
    <w:rsid w:val="00715EC1"/>
    <w:rsid w:val="00716215"/>
    <w:rsid w:val="0071635C"/>
    <w:rsid w:val="007163D8"/>
    <w:rsid w:val="00716430"/>
    <w:rsid w:val="0071661C"/>
    <w:rsid w:val="00716AA6"/>
    <w:rsid w:val="00716D1B"/>
    <w:rsid w:val="00716ED1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3C9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B2E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80"/>
    <w:rsid w:val="007403C0"/>
    <w:rsid w:val="0074060D"/>
    <w:rsid w:val="007406BE"/>
    <w:rsid w:val="007406FB"/>
    <w:rsid w:val="00740770"/>
    <w:rsid w:val="007409AA"/>
    <w:rsid w:val="00740AE8"/>
    <w:rsid w:val="00740F44"/>
    <w:rsid w:val="007410DF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44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0E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74F"/>
    <w:rsid w:val="00755816"/>
    <w:rsid w:val="00755CA6"/>
    <w:rsid w:val="00755FEA"/>
    <w:rsid w:val="00756135"/>
    <w:rsid w:val="00756212"/>
    <w:rsid w:val="00756506"/>
    <w:rsid w:val="007565D0"/>
    <w:rsid w:val="00756A07"/>
    <w:rsid w:val="00756FF2"/>
    <w:rsid w:val="00757410"/>
    <w:rsid w:val="0075769C"/>
    <w:rsid w:val="00757737"/>
    <w:rsid w:val="00757B63"/>
    <w:rsid w:val="00757BCC"/>
    <w:rsid w:val="00757BEB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1DBE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4BAE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AF8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131"/>
    <w:rsid w:val="00774382"/>
    <w:rsid w:val="0077443E"/>
    <w:rsid w:val="007747A7"/>
    <w:rsid w:val="007748FB"/>
    <w:rsid w:val="007749E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6EEF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D5F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D0C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20A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237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1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C6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75B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0E5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3D61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08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5D61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DE8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6D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2F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119"/>
    <w:rsid w:val="008109C8"/>
    <w:rsid w:val="00810ACD"/>
    <w:rsid w:val="00810B1C"/>
    <w:rsid w:val="00810BDF"/>
    <w:rsid w:val="00810E84"/>
    <w:rsid w:val="00811409"/>
    <w:rsid w:val="00811576"/>
    <w:rsid w:val="00811D1C"/>
    <w:rsid w:val="00811F42"/>
    <w:rsid w:val="00811F6A"/>
    <w:rsid w:val="0081206B"/>
    <w:rsid w:val="0081227B"/>
    <w:rsid w:val="008125F0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A51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0FF"/>
    <w:rsid w:val="008403CE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6DD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DE3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C93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090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48"/>
    <w:rsid w:val="008747AB"/>
    <w:rsid w:val="008747E1"/>
    <w:rsid w:val="008748FF"/>
    <w:rsid w:val="0087496F"/>
    <w:rsid w:val="00874AAC"/>
    <w:rsid w:val="00874B65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C43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D11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392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A79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4DB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907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09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C7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221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3F18"/>
    <w:rsid w:val="008C4014"/>
    <w:rsid w:val="008C4061"/>
    <w:rsid w:val="008C41D9"/>
    <w:rsid w:val="008C421F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769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0D3"/>
    <w:rsid w:val="008E584A"/>
    <w:rsid w:val="008E5940"/>
    <w:rsid w:val="008E5986"/>
    <w:rsid w:val="008E59AC"/>
    <w:rsid w:val="008E5A35"/>
    <w:rsid w:val="008E5C98"/>
    <w:rsid w:val="008E5D78"/>
    <w:rsid w:val="008E5DBD"/>
    <w:rsid w:val="008E5E3B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4D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569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4C4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4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AB"/>
    <w:rsid w:val="009268E7"/>
    <w:rsid w:val="009269A9"/>
    <w:rsid w:val="00926A21"/>
    <w:rsid w:val="00926EE7"/>
    <w:rsid w:val="00927411"/>
    <w:rsid w:val="009274CB"/>
    <w:rsid w:val="0092752F"/>
    <w:rsid w:val="009275EC"/>
    <w:rsid w:val="00927683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64"/>
    <w:rsid w:val="009504C3"/>
    <w:rsid w:val="00950570"/>
    <w:rsid w:val="00950ED6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158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6AF"/>
    <w:rsid w:val="0096478C"/>
    <w:rsid w:val="009648FB"/>
    <w:rsid w:val="00964EC4"/>
    <w:rsid w:val="009651D5"/>
    <w:rsid w:val="00965392"/>
    <w:rsid w:val="00965426"/>
    <w:rsid w:val="00965618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D33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A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3F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31C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36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3E8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420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436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B1F"/>
    <w:rsid w:val="009C2D4E"/>
    <w:rsid w:val="009C2F0A"/>
    <w:rsid w:val="009C3493"/>
    <w:rsid w:val="009C355C"/>
    <w:rsid w:val="009C3639"/>
    <w:rsid w:val="009C372E"/>
    <w:rsid w:val="009C378C"/>
    <w:rsid w:val="009C381E"/>
    <w:rsid w:val="009C383E"/>
    <w:rsid w:val="009C3ABF"/>
    <w:rsid w:val="009C3B18"/>
    <w:rsid w:val="009C3C3D"/>
    <w:rsid w:val="009C3E5D"/>
    <w:rsid w:val="009C4008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D07"/>
    <w:rsid w:val="009C6E55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CCB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2F7"/>
    <w:rsid w:val="009D535D"/>
    <w:rsid w:val="009D56C8"/>
    <w:rsid w:val="009D5A2B"/>
    <w:rsid w:val="009D5A30"/>
    <w:rsid w:val="009D5B4A"/>
    <w:rsid w:val="009D5C73"/>
    <w:rsid w:val="009D5D3A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13F"/>
    <w:rsid w:val="009E0265"/>
    <w:rsid w:val="009E05B1"/>
    <w:rsid w:val="009E0A00"/>
    <w:rsid w:val="009E0B2D"/>
    <w:rsid w:val="009E0CF8"/>
    <w:rsid w:val="009E0D7D"/>
    <w:rsid w:val="009E0E08"/>
    <w:rsid w:val="009E0EA8"/>
    <w:rsid w:val="009E0FA8"/>
    <w:rsid w:val="009E10F2"/>
    <w:rsid w:val="009E1108"/>
    <w:rsid w:val="009E13BA"/>
    <w:rsid w:val="009E1B76"/>
    <w:rsid w:val="009E235D"/>
    <w:rsid w:val="009E2501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45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398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43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023"/>
    <w:rsid w:val="00A0022C"/>
    <w:rsid w:val="00A002DA"/>
    <w:rsid w:val="00A0066A"/>
    <w:rsid w:val="00A00B22"/>
    <w:rsid w:val="00A00C32"/>
    <w:rsid w:val="00A00D16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6F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07F6D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11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732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BEF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1C3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757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96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A98"/>
    <w:rsid w:val="00A41C23"/>
    <w:rsid w:val="00A41C4A"/>
    <w:rsid w:val="00A41CE2"/>
    <w:rsid w:val="00A41D39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0D36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564"/>
    <w:rsid w:val="00A5289C"/>
    <w:rsid w:val="00A52D19"/>
    <w:rsid w:val="00A52E88"/>
    <w:rsid w:val="00A52FC1"/>
    <w:rsid w:val="00A530FB"/>
    <w:rsid w:val="00A53437"/>
    <w:rsid w:val="00A53525"/>
    <w:rsid w:val="00A53591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28A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BB1"/>
    <w:rsid w:val="00A61F83"/>
    <w:rsid w:val="00A625E2"/>
    <w:rsid w:val="00A626AE"/>
    <w:rsid w:val="00A62954"/>
    <w:rsid w:val="00A6322A"/>
    <w:rsid w:val="00A63393"/>
    <w:rsid w:val="00A63832"/>
    <w:rsid w:val="00A63931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274"/>
    <w:rsid w:val="00A673CC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2C1"/>
    <w:rsid w:val="00A73351"/>
    <w:rsid w:val="00A73379"/>
    <w:rsid w:val="00A73A41"/>
    <w:rsid w:val="00A73C5C"/>
    <w:rsid w:val="00A73CF3"/>
    <w:rsid w:val="00A73F97"/>
    <w:rsid w:val="00A73FA2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D45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C74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86F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9B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6B5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799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7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079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793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880"/>
    <w:rsid w:val="00AD49AB"/>
    <w:rsid w:val="00AD49EB"/>
    <w:rsid w:val="00AD4B12"/>
    <w:rsid w:val="00AD4B97"/>
    <w:rsid w:val="00AD4DB8"/>
    <w:rsid w:val="00AD4F2A"/>
    <w:rsid w:val="00AD5028"/>
    <w:rsid w:val="00AD5134"/>
    <w:rsid w:val="00AD53F1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16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554"/>
    <w:rsid w:val="00AE16BD"/>
    <w:rsid w:val="00AE19B7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2C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9FC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7B1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1F29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49B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6EBB"/>
    <w:rsid w:val="00B172AB"/>
    <w:rsid w:val="00B17327"/>
    <w:rsid w:val="00B17331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45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1F3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964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D52"/>
    <w:rsid w:val="00B55ED4"/>
    <w:rsid w:val="00B5603D"/>
    <w:rsid w:val="00B56159"/>
    <w:rsid w:val="00B564EF"/>
    <w:rsid w:val="00B568FE"/>
    <w:rsid w:val="00B56924"/>
    <w:rsid w:val="00B56952"/>
    <w:rsid w:val="00B5696C"/>
    <w:rsid w:val="00B56CDE"/>
    <w:rsid w:val="00B56E4B"/>
    <w:rsid w:val="00B56E52"/>
    <w:rsid w:val="00B573D5"/>
    <w:rsid w:val="00B57406"/>
    <w:rsid w:val="00B57515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3F2A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0D2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846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BDF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73B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436"/>
    <w:rsid w:val="00B86533"/>
    <w:rsid w:val="00B86536"/>
    <w:rsid w:val="00B865B4"/>
    <w:rsid w:val="00B8688B"/>
    <w:rsid w:val="00B86A46"/>
    <w:rsid w:val="00B86BFB"/>
    <w:rsid w:val="00B86DAD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CBB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545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0AF"/>
    <w:rsid w:val="00BB7525"/>
    <w:rsid w:val="00BB789F"/>
    <w:rsid w:val="00BB7A55"/>
    <w:rsid w:val="00BB7AE6"/>
    <w:rsid w:val="00BB7B2C"/>
    <w:rsid w:val="00BB7B61"/>
    <w:rsid w:val="00BB7BFA"/>
    <w:rsid w:val="00BB7F59"/>
    <w:rsid w:val="00BC0010"/>
    <w:rsid w:val="00BC0116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D2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95"/>
    <w:rsid w:val="00BC72F6"/>
    <w:rsid w:val="00BC73ED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179"/>
    <w:rsid w:val="00BD2264"/>
    <w:rsid w:val="00BD2615"/>
    <w:rsid w:val="00BD26AC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BCD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71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89A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072"/>
    <w:rsid w:val="00BF412F"/>
    <w:rsid w:val="00BF4432"/>
    <w:rsid w:val="00BF4461"/>
    <w:rsid w:val="00BF4511"/>
    <w:rsid w:val="00BF4520"/>
    <w:rsid w:val="00BF4A6D"/>
    <w:rsid w:val="00BF50D5"/>
    <w:rsid w:val="00BF51B8"/>
    <w:rsid w:val="00BF555C"/>
    <w:rsid w:val="00BF55C3"/>
    <w:rsid w:val="00BF574A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5A7"/>
    <w:rsid w:val="00C058A2"/>
    <w:rsid w:val="00C05917"/>
    <w:rsid w:val="00C05A0B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CA7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9A4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6E1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944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C03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37E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0F7"/>
    <w:rsid w:val="00C631D6"/>
    <w:rsid w:val="00C6351D"/>
    <w:rsid w:val="00C636A8"/>
    <w:rsid w:val="00C63A6B"/>
    <w:rsid w:val="00C63AEE"/>
    <w:rsid w:val="00C63B04"/>
    <w:rsid w:val="00C63B53"/>
    <w:rsid w:val="00C63D9E"/>
    <w:rsid w:val="00C63DB1"/>
    <w:rsid w:val="00C63EDC"/>
    <w:rsid w:val="00C63F2A"/>
    <w:rsid w:val="00C640D5"/>
    <w:rsid w:val="00C641DF"/>
    <w:rsid w:val="00C64331"/>
    <w:rsid w:val="00C644B8"/>
    <w:rsid w:val="00C645AC"/>
    <w:rsid w:val="00C649A1"/>
    <w:rsid w:val="00C64A9B"/>
    <w:rsid w:val="00C64B3A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697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5E3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4CFB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4EF"/>
    <w:rsid w:val="00C77694"/>
    <w:rsid w:val="00C776CD"/>
    <w:rsid w:val="00C77831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1FF0"/>
    <w:rsid w:val="00C9219A"/>
    <w:rsid w:val="00C9255D"/>
    <w:rsid w:val="00C9278A"/>
    <w:rsid w:val="00C9295D"/>
    <w:rsid w:val="00C92A0E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662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9F9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1D6F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167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3FD"/>
    <w:rsid w:val="00CB071B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4D5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88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D7993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28D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07CC1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21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993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462"/>
    <w:rsid w:val="00D21530"/>
    <w:rsid w:val="00D21954"/>
    <w:rsid w:val="00D21A35"/>
    <w:rsid w:val="00D21D01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885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591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47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5F6F"/>
    <w:rsid w:val="00D360F2"/>
    <w:rsid w:val="00D360FF"/>
    <w:rsid w:val="00D361AB"/>
    <w:rsid w:val="00D3642D"/>
    <w:rsid w:val="00D3645F"/>
    <w:rsid w:val="00D366F8"/>
    <w:rsid w:val="00D36A1E"/>
    <w:rsid w:val="00D36A60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6A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7"/>
    <w:rsid w:val="00D40E7E"/>
    <w:rsid w:val="00D40FB4"/>
    <w:rsid w:val="00D4135C"/>
    <w:rsid w:val="00D41A0A"/>
    <w:rsid w:val="00D41AEF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5E8"/>
    <w:rsid w:val="00D459B8"/>
    <w:rsid w:val="00D45EFE"/>
    <w:rsid w:val="00D465A6"/>
    <w:rsid w:val="00D467B2"/>
    <w:rsid w:val="00D46A24"/>
    <w:rsid w:val="00D46CAF"/>
    <w:rsid w:val="00D46E57"/>
    <w:rsid w:val="00D47446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086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B9E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74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95B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5D3"/>
    <w:rsid w:val="00D71607"/>
    <w:rsid w:val="00D71718"/>
    <w:rsid w:val="00D718B5"/>
    <w:rsid w:val="00D71A2B"/>
    <w:rsid w:val="00D71AB7"/>
    <w:rsid w:val="00D71BEB"/>
    <w:rsid w:val="00D71E2A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210"/>
    <w:rsid w:val="00D74353"/>
    <w:rsid w:val="00D743C2"/>
    <w:rsid w:val="00D74459"/>
    <w:rsid w:val="00D745B9"/>
    <w:rsid w:val="00D7483F"/>
    <w:rsid w:val="00D74D6D"/>
    <w:rsid w:val="00D74ECC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575"/>
    <w:rsid w:val="00D816AA"/>
    <w:rsid w:val="00D818AA"/>
    <w:rsid w:val="00D82098"/>
    <w:rsid w:val="00D82183"/>
    <w:rsid w:val="00D8234F"/>
    <w:rsid w:val="00D8237C"/>
    <w:rsid w:val="00D82481"/>
    <w:rsid w:val="00D824A0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289"/>
    <w:rsid w:val="00D8561F"/>
    <w:rsid w:val="00D85A4D"/>
    <w:rsid w:val="00D85A69"/>
    <w:rsid w:val="00D85A7A"/>
    <w:rsid w:val="00D85AB8"/>
    <w:rsid w:val="00D85B90"/>
    <w:rsid w:val="00D85DB7"/>
    <w:rsid w:val="00D85ECA"/>
    <w:rsid w:val="00D86154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10B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08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7E"/>
    <w:rsid w:val="00DA5DBA"/>
    <w:rsid w:val="00DA5F6D"/>
    <w:rsid w:val="00DA60A9"/>
    <w:rsid w:val="00DA6111"/>
    <w:rsid w:val="00DA6158"/>
    <w:rsid w:val="00DA63E1"/>
    <w:rsid w:val="00DA6592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CF0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A38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4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5DA2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034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379"/>
    <w:rsid w:val="00DF492A"/>
    <w:rsid w:val="00DF499C"/>
    <w:rsid w:val="00DF4D4A"/>
    <w:rsid w:val="00DF50DD"/>
    <w:rsid w:val="00DF5589"/>
    <w:rsid w:val="00DF5F57"/>
    <w:rsid w:val="00DF60B1"/>
    <w:rsid w:val="00DF621A"/>
    <w:rsid w:val="00DF62AF"/>
    <w:rsid w:val="00DF64F6"/>
    <w:rsid w:val="00DF68A4"/>
    <w:rsid w:val="00DF6B40"/>
    <w:rsid w:val="00DF71FB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BCE"/>
    <w:rsid w:val="00E03D6C"/>
    <w:rsid w:val="00E03F59"/>
    <w:rsid w:val="00E04150"/>
    <w:rsid w:val="00E04700"/>
    <w:rsid w:val="00E047F5"/>
    <w:rsid w:val="00E04949"/>
    <w:rsid w:val="00E04B3C"/>
    <w:rsid w:val="00E04D43"/>
    <w:rsid w:val="00E04F83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A19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4CB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171"/>
    <w:rsid w:val="00E1544F"/>
    <w:rsid w:val="00E15470"/>
    <w:rsid w:val="00E15570"/>
    <w:rsid w:val="00E158F8"/>
    <w:rsid w:val="00E15C01"/>
    <w:rsid w:val="00E15C47"/>
    <w:rsid w:val="00E16036"/>
    <w:rsid w:val="00E164F8"/>
    <w:rsid w:val="00E16509"/>
    <w:rsid w:val="00E165E3"/>
    <w:rsid w:val="00E16C3B"/>
    <w:rsid w:val="00E16F44"/>
    <w:rsid w:val="00E17225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79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87D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7DE"/>
    <w:rsid w:val="00E3386B"/>
    <w:rsid w:val="00E33A54"/>
    <w:rsid w:val="00E33AE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987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1D7"/>
    <w:rsid w:val="00E45437"/>
    <w:rsid w:val="00E4549D"/>
    <w:rsid w:val="00E45515"/>
    <w:rsid w:val="00E45568"/>
    <w:rsid w:val="00E45740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7A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6D2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48"/>
    <w:rsid w:val="00E655F8"/>
    <w:rsid w:val="00E65C70"/>
    <w:rsid w:val="00E65CE5"/>
    <w:rsid w:val="00E65CFF"/>
    <w:rsid w:val="00E660C7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1E89"/>
    <w:rsid w:val="00E81F9B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B7B"/>
    <w:rsid w:val="00E91C0F"/>
    <w:rsid w:val="00E91C51"/>
    <w:rsid w:val="00E92010"/>
    <w:rsid w:val="00E92145"/>
    <w:rsid w:val="00E92149"/>
    <w:rsid w:val="00E92414"/>
    <w:rsid w:val="00E92443"/>
    <w:rsid w:val="00E92C52"/>
    <w:rsid w:val="00E9336E"/>
    <w:rsid w:val="00E9384E"/>
    <w:rsid w:val="00E93885"/>
    <w:rsid w:val="00E93AD0"/>
    <w:rsid w:val="00E93FC8"/>
    <w:rsid w:val="00E94281"/>
    <w:rsid w:val="00E948C1"/>
    <w:rsid w:val="00E94A62"/>
    <w:rsid w:val="00E94A6D"/>
    <w:rsid w:val="00E94D02"/>
    <w:rsid w:val="00E95015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6C8D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4F24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307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465"/>
    <w:rsid w:val="00EC3680"/>
    <w:rsid w:val="00EC377F"/>
    <w:rsid w:val="00EC39D5"/>
    <w:rsid w:val="00EC3B07"/>
    <w:rsid w:val="00EC3E05"/>
    <w:rsid w:val="00EC3E4B"/>
    <w:rsid w:val="00EC4433"/>
    <w:rsid w:val="00EC4764"/>
    <w:rsid w:val="00EC4C80"/>
    <w:rsid w:val="00EC4CCE"/>
    <w:rsid w:val="00EC4D17"/>
    <w:rsid w:val="00EC4DBB"/>
    <w:rsid w:val="00EC50A6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C7CE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52F"/>
    <w:rsid w:val="00ED1689"/>
    <w:rsid w:val="00ED1B0C"/>
    <w:rsid w:val="00ED1C9E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03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68D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320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ADD"/>
    <w:rsid w:val="00EF5CCA"/>
    <w:rsid w:val="00EF5CF6"/>
    <w:rsid w:val="00EF5F73"/>
    <w:rsid w:val="00EF5F7D"/>
    <w:rsid w:val="00EF5FAB"/>
    <w:rsid w:val="00EF615F"/>
    <w:rsid w:val="00EF62FB"/>
    <w:rsid w:val="00EF6429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CC4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0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DE4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0A9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1F7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6D9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27E4D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CB4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016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705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062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9DD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266"/>
    <w:rsid w:val="00F5781F"/>
    <w:rsid w:val="00F578EF"/>
    <w:rsid w:val="00F579CD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E4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720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A2"/>
    <w:rsid w:val="00F772D3"/>
    <w:rsid w:val="00F77411"/>
    <w:rsid w:val="00F77589"/>
    <w:rsid w:val="00F77763"/>
    <w:rsid w:val="00F779F6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2E82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7B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5CF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054"/>
    <w:rsid w:val="00FA023B"/>
    <w:rsid w:val="00FA058F"/>
    <w:rsid w:val="00FA0598"/>
    <w:rsid w:val="00FA06D2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9E5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031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25B"/>
    <w:rsid w:val="00FE291E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D81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06E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E7E03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C36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4E8B"/>
    <w:rsid w:val="00FF50E3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ublicdomainpictures.net/en/view-image.php?image=13248&amp;picture=warning-sig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2B13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0E74F5"/>
    <w:rsid w:val="0010439B"/>
    <w:rsid w:val="001074AF"/>
    <w:rsid w:val="00107D54"/>
    <w:rsid w:val="00113430"/>
    <w:rsid w:val="00113981"/>
    <w:rsid w:val="00117D6A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3AD"/>
    <w:rsid w:val="002B3DD0"/>
    <w:rsid w:val="002B4B94"/>
    <w:rsid w:val="002B6B55"/>
    <w:rsid w:val="002C0CFE"/>
    <w:rsid w:val="002C0DBF"/>
    <w:rsid w:val="002C1841"/>
    <w:rsid w:val="002C3B59"/>
    <w:rsid w:val="002C54D2"/>
    <w:rsid w:val="002C7A1A"/>
    <w:rsid w:val="002D5965"/>
    <w:rsid w:val="002E01EC"/>
    <w:rsid w:val="002E4036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083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A3C53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6F83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1CC4"/>
    <w:rsid w:val="00665488"/>
    <w:rsid w:val="0066581E"/>
    <w:rsid w:val="00671445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3D61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410DF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075B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5B86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18C7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10569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57DB6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03E8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9F530D"/>
    <w:rsid w:val="00A059D0"/>
    <w:rsid w:val="00A11148"/>
    <w:rsid w:val="00A11A2B"/>
    <w:rsid w:val="00A14258"/>
    <w:rsid w:val="00A22CA4"/>
    <w:rsid w:val="00A25998"/>
    <w:rsid w:val="00A3058B"/>
    <w:rsid w:val="00A30B35"/>
    <w:rsid w:val="00A355F6"/>
    <w:rsid w:val="00A45554"/>
    <w:rsid w:val="00A478E5"/>
    <w:rsid w:val="00A5016F"/>
    <w:rsid w:val="00A5412B"/>
    <w:rsid w:val="00A54981"/>
    <w:rsid w:val="00A568A4"/>
    <w:rsid w:val="00A56E5A"/>
    <w:rsid w:val="00A57B2A"/>
    <w:rsid w:val="00A61620"/>
    <w:rsid w:val="00A625E2"/>
    <w:rsid w:val="00A727C4"/>
    <w:rsid w:val="00A73FA9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0B97"/>
    <w:rsid w:val="00B21411"/>
    <w:rsid w:val="00B3138B"/>
    <w:rsid w:val="00B35C66"/>
    <w:rsid w:val="00B54673"/>
    <w:rsid w:val="00B558E5"/>
    <w:rsid w:val="00B60553"/>
    <w:rsid w:val="00B65135"/>
    <w:rsid w:val="00B6554F"/>
    <w:rsid w:val="00B673E4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B789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A7167"/>
    <w:rsid w:val="00CB0A5B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4F8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35E49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29E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133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102</cp:revision>
  <dcterms:created xsi:type="dcterms:W3CDTF">2026-10-23T17:27:00Z</dcterms:created>
  <dcterms:modified xsi:type="dcterms:W3CDTF">2026-10-23T19:53:00Z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