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243A049F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70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2875EF">
              <w:trPr>
                <w:trHeight w:val="980"/>
              </w:trPr>
              <w:tc>
                <w:tcPr>
                  <w:tcW w:w="2012" w:type="dxa"/>
                </w:tcPr>
                <w:p w14:paraId="24DBCD08" w14:textId="77777777" w:rsidR="004A26D3" w:rsidRDefault="004A26D3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29DCDCE7" w14:textId="77777777" w:rsidR="00992CC1" w:rsidRDefault="004A26D3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many times in total did Israel compass the city of Jericho? 6:3-4</w:t>
                  </w:r>
                </w:p>
                <w:p w14:paraId="27F5E19C" w14:textId="256167E7" w:rsidR="004A26D3" w:rsidRPr="00205771" w:rsidRDefault="004A26D3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1EDCEA2D" w14:textId="2B7059E1" w:rsidR="00E6511E" w:rsidRPr="00C75E4A" w:rsidRDefault="0064437D" w:rsidP="001B52F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13 total 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6DCE7B69" w14:textId="77777777" w:rsidR="004A26D3" w:rsidRDefault="004A26D3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17208413" w14:textId="77777777" w:rsidR="00854FB6" w:rsidRDefault="004A26D3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Who did Joshua command the two spies to rescue? 6:22-25</w:t>
                  </w:r>
                </w:p>
                <w:p w14:paraId="6BC5A510" w14:textId="2E50D37F" w:rsidR="004A26D3" w:rsidRPr="00087774" w:rsidRDefault="004A26D3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A317C83" w14:textId="77777777" w:rsidR="00065C6A" w:rsidRDefault="00065C6A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0EBD43FE" w:rsidR="00FF03E5" w:rsidRPr="00502AF5" w:rsidRDefault="00230945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 xml:space="preserve">Rahab and all </w:t>
                  </w:r>
                  <w:r w:rsidR="00513F72"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that she had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6A245B1D" w14:textId="77777777" w:rsidR="004A26D3" w:rsidRDefault="004A26D3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134F7138" w14:textId="77777777" w:rsidR="00DF1F0D" w:rsidRDefault="004A26D3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was the curse that Joshua put on Jericho? 6:26</w:t>
                  </w:r>
                </w:p>
                <w:p w14:paraId="65B08861" w14:textId="7945142F" w:rsidR="004A26D3" w:rsidRPr="00D16AA9" w:rsidRDefault="004A26D3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406CD7F7" w14:textId="5927CDF3" w:rsidR="00031F35" w:rsidRPr="004B51D9" w:rsidRDefault="00513F72" w:rsidP="00940B4E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That the man</w:t>
                  </w:r>
                  <w:r w:rsidR="006E151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’s son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who would rebuild this city </w:t>
                  </w:r>
                  <w:r w:rsidR="006E151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would die</w:t>
                  </w:r>
                  <w:r w:rsidR="007D39BE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. This was fulfilled </w:t>
                  </w:r>
                  <w:r w:rsidR="00031F35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in 1 Kings 16:34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0F04FA80" w14:textId="77777777" w:rsidR="004A26D3" w:rsidRDefault="004A26D3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2EF4EC00" w14:textId="77777777" w:rsidR="00992CC1" w:rsidRDefault="004A26D3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After the victory over Jericho, what was the trespass committed that angered the Lord? 7:1</w:t>
                  </w:r>
                </w:p>
                <w:p w14:paraId="1FB6B5DE" w14:textId="0A9847BE" w:rsidR="004A26D3" w:rsidRPr="00730E1D" w:rsidRDefault="004A26D3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476C1AB8" w:rsidR="00C67381" w:rsidRPr="00205771" w:rsidRDefault="001F5003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Achan took what God told him not</w:t>
                  </w:r>
                  <w:r w:rsidR="00B513AB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to.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25196F01" w14:textId="77777777" w:rsidR="004A26D3" w:rsidRDefault="004A26D3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14C46E8F" w14:textId="77777777" w:rsidR="00992CC1" w:rsidRDefault="004A26D3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question did the Lord ask Joshua after he prayed? 7:10</w:t>
                  </w:r>
                </w:p>
                <w:p w14:paraId="621030D2" w14:textId="535CAB03" w:rsidR="004A26D3" w:rsidRPr="00205771" w:rsidRDefault="004A26D3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222DC13B" w14:textId="1445DDD0" w:rsidR="00885710" w:rsidRPr="00087774" w:rsidRDefault="002019B9" w:rsidP="0008777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“</w:t>
                  </w:r>
                  <w:r w:rsidRPr="002019B9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Get thee up; wherefore </w:t>
                  </w:r>
                  <w:proofErr w:type="spellStart"/>
                  <w:r w:rsidRPr="002019B9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liest</w:t>
                  </w:r>
                  <w:proofErr w:type="spellEnd"/>
                  <w:r w:rsidRPr="002019B9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thou thus upon thy face?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”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2FE96EBD" w14:textId="77777777" w:rsidR="004A26D3" w:rsidRDefault="004A26D3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19A1F6A0" w14:textId="77777777" w:rsidR="00992CC1" w:rsidRDefault="004A26D3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did Joshua and Israel do to Achan because of the sin that was committed? 7:25</w:t>
                  </w:r>
                </w:p>
                <w:p w14:paraId="265B0BD0" w14:textId="149B9680" w:rsidR="004A26D3" w:rsidRPr="00205771" w:rsidRDefault="004A26D3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62D62E5E" w14:textId="77777777" w:rsidR="00065C6A" w:rsidRDefault="00065C6A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392A9578" w:rsidR="002019B9" w:rsidRPr="00004AF8" w:rsidRDefault="00F90612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 was stoned to death and burned with fire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3A6F68EC" w14:textId="77777777" w:rsidR="004A26D3" w:rsidRDefault="004A26D3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5BEF2922" w14:textId="77777777" w:rsidR="00992CC1" w:rsidRDefault="004A26D3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happened to AI after Israel’s sin was dealt with and God was with Joshua? 8:28</w:t>
                  </w:r>
                </w:p>
                <w:p w14:paraId="60BBED9A" w14:textId="489C9791" w:rsidR="004A26D3" w:rsidRPr="00FB499F" w:rsidRDefault="004A26D3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33F80148" w:rsidR="00283C7D" w:rsidRPr="003F6BE8" w:rsidRDefault="001E0280" w:rsidP="00DF1F0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Joshua burned i</w:t>
                  </w:r>
                  <w:r w:rsidR="00502730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5A2B9DAD" w14:textId="77777777" w:rsidR="004A26D3" w:rsidRDefault="004A26D3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5EB3C2FC" w14:textId="77777777" w:rsidR="00992CC1" w:rsidRDefault="004A26D3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was written upon the stones that was placed for a victory over AI? 8:32</w:t>
                  </w:r>
                </w:p>
                <w:p w14:paraId="3FED7550" w14:textId="280B7246" w:rsidR="004A26D3" w:rsidRPr="00133487" w:rsidRDefault="004A26D3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16D651D3" w14:textId="77777777" w:rsidR="00065C6A" w:rsidRDefault="00065C6A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1AC18CA3" w:rsidR="00502730" w:rsidRPr="00A66FF2" w:rsidRDefault="00502730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 copy of the law of Moses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6A8414AF" w14:textId="77777777" w:rsidR="004A26D3" w:rsidRDefault="004A26D3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562808B6" w14:textId="77777777" w:rsidR="00992CC1" w:rsidRDefault="004A26D3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stood still until Israel defeated their enemies? 10:13</w:t>
                  </w:r>
                </w:p>
                <w:p w14:paraId="0FFC9540" w14:textId="6EA27C36" w:rsidR="004A26D3" w:rsidRPr="00133487" w:rsidRDefault="004A26D3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67F67829" w14:textId="7E861595" w:rsidR="005F3738" w:rsidRPr="00087774" w:rsidRDefault="000A649D" w:rsidP="00272A6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sun and moon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10123EE7" w14:textId="77777777" w:rsidR="004A26D3" w:rsidRDefault="004A26D3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7461DC3" w14:textId="71561FE3" w:rsidR="00992CC1" w:rsidRDefault="004A26D3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Joshua tell the men of Israel to do to the 5 kings to illustrate what the Lord would do to all of Israel’s enemies? 10:24</w:t>
                  </w:r>
                </w:p>
              </w:tc>
              <w:tc>
                <w:tcPr>
                  <w:tcW w:w="2123" w:type="dxa"/>
                </w:tcPr>
                <w:p w14:paraId="1A0276F3" w14:textId="77777777" w:rsidR="00065C6A" w:rsidRDefault="00065C6A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30868C29" w:rsidR="00940B4E" w:rsidRPr="00003B60" w:rsidRDefault="00066039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Put their feet upon their necks.</w:t>
                  </w:r>
                </w:p>
              </w:tc>
            </w:tr>
          </w:tbl>
          <w:p w14:paraId="7A34ED9E" w14:textId="0745F173" w:rsidR="00277634" w:rsidRPr="00E62B88" w:rsidRDefault="00992CC1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992CC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Joshua </w:t>
            </w:r>
            <w:r w:rsidR="00725894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6-10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265EDF67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992CC1">
              <w:rPr>
                <w:b/>
                <w:bCs/>
                <w:color w:val="FF0000"/>
                <w:sz w:val="24"/>
              </w:rPr>
              <w:t>8/0</w:t>
            </w:r>
            <w:r w:rsidR="00725894">
              <w:rPr>
                <w:b/>
                <w:bCs/>
                <w:color w:val="FF0000"/>
                <w:sz w:val="24"/>
              </w:rPr>
              <w:t>9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3B0CDD02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8B26F3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JOSHUA </w:t>
            </w:r>
            <w:r w:rsidR="00725894">
              <w:rPr>
                <w:b/>
                <w:bCs/>
                <w:color w:val="EE0000"/>
                <w:sz w:val="24"/>
                <w:szCs w:val="24"/>
                <w:u w:val="single"/>
              </w:rPr>
              <w:t>11-15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49E4AE36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6A6CEA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WHOLLY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0440AE74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D618BF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40713823" wp14:editId="52D9527E">
                  <wp:extent cx="3052769" cy="1463196"/>
                  <wp:effectExtent l="0" t="0" r="0" b="3810"/>
                  <wp:docPr id="4847891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78911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928" b="25928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769" cy="1463196"/>
                          </a:xfrm>
                          <a:prstGeom prst="rect">
                            <a:avLst/>
                          </a:prstGeom>
                          <a:blipFill>
                            <a:blip r:embed="rId13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0B181576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662CD5" w:rsidRPr="00662CD5">
              <w:rPr>
                <w:b/>
                <w:bCs/>
                <w:i/>
                <w:iCs/>
              </w:rPr>
              <w:t xml:space="preserve">Hebron therefore became the inheritance of Caleb the son of Jephunneh the </w:t>
            </w:r>
            <w:proofErr w:type="spellStart"/>
            <w:r w:rsidR="00662CD5" w:rsidRPr="00662CD5">
              <w:rPr>
                <w:b/>
                <w:bCs/>
                <w:i/>
                <w:iCs/>
              </w:rPr>
              <w:t>Kenezite</w:t>
            </w:r>
            <w:proofErr w:type="spellEnd"/>
            <w:r w:rsidR="00662CD5" w:rsidRPr="00662CD5">
              <w:rPr>
                <w:b/>
                <w:bCs/>
                <w:i/>
                <w:iCs/>
              </w:rPr>
              <w:t xml:space="preserve"> unto this day, because that he wholly followed the Lord God of Israel.</w:t>
            </w:r>
            <w:r w:rsidR="00497AEF">
              <w:rPr>
                <w:b/>
                <w:bCs/>
                <w:i/>
                <w:iCs/>
              </w:rPr>
              <w:t xml:space="preserve">” ~ </w:t>
            </w:r>
            <w:r w:rsidR="00130CB7">
              <w:rPr>
                <w:b/>
                <w:bCs/>
                <w:i/>
                <w:iCs/>
              </w:rPr>
              <w:t xml:space="preserve">Joshua </w:t>
            </w:r>
            <w:r w:rsidR="00662CD5">
              <w:rPr>
                <w:b/>
                <w:bCs/>
                <w:i/>
                <w:iCs/>
              </w:rPr>
              <w:t>14:14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25B328A8" w14:textId="5EB0E5A7" w:rsidR="0052204C" w:rsidRDefault="008925CD" w:rsidP="0052204C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8925CD">
              <w:rPr>
                <w:rFonts w:ascii="Microsoft Sans Serif" w:eastAsia="Baskerville Old Face" w:hAnsi="Microsoft Sans Serif" w:cs="Microsoft Sans Serif"/>
              </w:rPr>
              <w:t>We expect God to bless us without our fulfilling any requirements</w:t>
            </w:r>
            <w:r w:rsidR="001650F4" w:rsidRPr="001650F4">
              <w:rPr>
                <w:rFonts w:ascii="Microsoft Sans Serif" w:eastAsia="Baskerville Old Face" w:hAnsi="Microsoft Sans Serif" w:cs="Microsoft Sans Serif"/>
              </w:rPr>
              <w:t xml:space="preserve"> for gaining the blessing</w:t>
            </w:r>
            <w:r w:rsidR="001650F4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1650F4" w:rsidRPr="001650F4">
              <w:rPr>
                <w:rFonts w:ascii="Microsoft Sans Serif" w:eastAsia="Baskerville Old Face" w:hAnsi="Microsoft Sans Serif" w:cs="Microsoft Sans Serif"/>
              </w:rPr>
              <w:t>Hebron was a blessin</w:t>
            </w:r>
            <w:r w:rsidR="00AE1C52">
              <w:rPr>
                <w:rFonts w:ascii="Microsoft Sans Serif" w:eastAsia="Baskerville Old Face" w:hAnsi="Microsoft Sans Serif" w:cs="Microsoft Sans Serif"/>
              </w:rPr>
              <w:t xml:space="preserve">g </w:t>
            </w:r>
            <w:r w:rsidR="001650F4" w:rsidRPr="001650F4">
              <w:rPr>
                <w:rFonts w:ascii="Microsoft Sans Serif" w:eastAsia="Baskerville Old Face" w:hAnsi="Microsoft Sans Serif" w:cs="Microsoft Sans Serif"/>
              </w:rPr>
              <w:t xml:space="preserve">and it was given to Caleb because he </w:t>
            </w:r>
            <w:r w:rsidR="001650F4" w:rsidRPr="00974F6F">
              <w:rPr>
                <w:rFonts w:ascii="Microsoft Sans Serif" w:eastAsia="Baskerville Old Face" w:hAnsi="Microsoft Sans Serif" w:cs="Microsoft Sans Serif"/>
                <w:i/>
                <w:iCs/>
              </w:rPr>
              <w:t>wholly followed the Lord God of Israel</w:t>
            </w:r>
            <w:r w:rsidR="001650F4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1650F4" w:rsidRPr="001650F4">
              <w:rPr>
                <w:rFonts w:ascii="Microsoft Sans Serif" w:eastAsia="Baskerville Old Face" w:hAnsi="Microsoft Sans Serif" w:cs="Microsoft Sans Serif"/>
              </w:rPr>
              <w:t xml:space="preserve">There are blessings which God would give each one of </w:t>
            </w:r>
            <w:r w:rsidR="00AE1C52" w:rsidRPr="001650F4">
              <w:rPr>
                <w:rFonts w:ascii="Microsoft Sans Serif" w:eastAsia="Baskerville Old Face" w:hAnsi="Microsoft Sans Serif" w:cs="Microsoft Sans Serif"/>
              </w:rPr>
              <w:t>us,</w:t>
            </w:r>
            <w:r w:rsidR="00AA5705" w:rsidRPr="00AA5705">
              <w:rPr>
                <w:rFonts w:ascii="Microsoft Sans Serif" w:eastAsia="Baskerville Old Face" w:hAnsi="Microsoft Sans Serif" w:cs="Microsoft Sans Serif"/>
              </w:rPr>
              <w:t xml:space="preserve"> but they come with some important requirements</w:t>
            </w:r>
            <w:r w:rsidR="00AA5705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AA5705" w:rsidRPr="00AA5705">
              <w:rPr>
                <w:rFonts w:ascii="Microsoft Sans Serif" w:eastAsia="Baskerville Old Face" w:hAnsi="Microsoft Sans Serif" w:cs="Microsoft Sans Serif"/>
              </w:rPr>
              <w:t xml:space="preserve">If you want great </w:t>
            </w:r>
            <w:r w:rsidR="00AE1C52" w:rsidRPr="00AA5705">
              <w:rPr>
                <w:rFonts w:ascii="Microsoft Sans Serif" w:eastAsia="Baskerville Old Face" w:hAnsi="Microsoft Sans Serif" w:cs="Microsoft Sans Serif"/>
              </w:rPr>
              <w:t>blessings,</w:t>
            </w:r>
            <w:r w:rsidR="00AA5705" w:rsidRPr="00AA5705">
              <w:rPr>
                <w:rFonts w:ascii="Microsoft Sans Serif" w:eastAsia="Baskerville Old Face" w:hAnsi="Microsoft Sans Serif" w:cs="Microsoft Sans Serif"/>
              </w:rPr>
              <w:t xml:space="preserve"> you must meet the requirements</w:t>
            </w:r>
            <w:r w:rsidR="00AA5705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3C11E1AB" w14:textId="77777777" w:rsidR="00AA5705" w:rsidRDefault="00AA5705" w:rsidP="0052204C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92E99B6" w14:textId="46D3ED68" w:rsidR="00AA5705" w:rsidRDefault="00AA5705" w:rsidP="0052204C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AE1C52">
              <w:rPr>
                <w:rFonts w:ascii="Microsoft Sans Serif" w:eastAsia="Baskerville Old Face" w:hAnsi="Microsoft Sans Serif" w:cs="Microsoft Sans Serif"/>
                <w:b/>
                <w:bCs/>
              </w:rPr>
              <w:t>Duration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AE1C52">
              <w:rPr>
                <w:rFonts w:ascii="Microsoft Sans Serif" w:eastAsia="Baskerville Old Face" w:hAnsi="Microsoft Sans Serif" w:cs="Microsoft Sans Serif"/>
              </w:rPr>
              <w:t>“</w:t>
            </w:r>
            <w:r w:rsidR="00FE437A" w:rsidRPr="00AE1C52">
              <w:rPr>
                <w:rFonts w:ascii="Microsoft Sans Serif" w:eastAsia="Baskerville Old Face" w:hAnsi="Microsoft Sans Serif" w:cs="Microsoft Sans Serif"/>
                <w:i/>
                <w:iCs/>
              </w:rPr>
              <w:t>Wholly</w:t>
            </w:r>
            <w:r w:rsidR="00AE1C52">
              <w:rPr>
                <w:rFonts w:ascii="Microsoft Sans Serif" w:eastAsia="Baskerville Old Face" w:hAnsi="Microsoft Sans Serif" w:cs="Microsoft Sans Serif"/>
              </w:rPr>
              <w:t xml:space="preserve">” </w:t>
            </w:r>
            <w:r w:rsidR="00436A35">
              <w:rPr>
                <w:rFonts w:ascii="Microsoft Sans Serif" w:eastAsia="Baskerville Old Face" w:hAnsi="Microsoft Sans Serif" w:cs="Microsoft Sans Serif"/>
              </w:rPr>
              <w:t>m</w:t>
            </w:r>
            <w:r w:rsidR="00FE437A" w:rsidRPr="00FE437A">
              <w:rPr>
                <w:rFonts w:ascii="Microsoft Sans Serif" w:eastAsia="Baskerville Old Face" w:hAnsi="Microsoft Sans Serif" w:cs="Microsoft Sans Serif"/>
              </w:rPr>
              <w:t>eans all the time</w:t>
            </w:r>
            <w:r w:rsidR="00FE437A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E437A" w:rsidRPr="00FE437A">
              <w:rPr>
                <w:rFonts w:ascii="Microsoft Sans Serif" w:eastAsia="Baskerville Old Face" w:hAnsi="Microsoft Sans Serif" w:cs="Microsoft Sans Serif"/>
              </w:rPr>
              <w:t>It is not part-time devotion to God but full-time devotion</w:t>
            </w:r>
            <w:r w:rsidR="00FE437A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E437A" w:rsidRPr="00FE437A">
              <w:rPr>
                <w:rFonts w:ascii="Microsoft Sans Serif" w:eastAsia="Baskerville Old Face" w:hAnsi="Microsoft Sans Serif" w:cs="Microsoft Sans Serif"/>
              </w:rPr>
              <w:t>Caleb followed God when he was</w:t>
            </w:r>
            <w:r w:rsidR="00436A35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FE437A" w:rsidRPr="00FE437A">
              <w:rPr>
                <w:rFonts w:ascii="Microsoft Sans Serif" w:eastAsia="Baskerville Old Face" w:hAnsi="Microsoft Sans Serif" w:cs="Microsoft Sans Serif"/>
              </w:rPr>
              <w:t>young and our text says he was still following the Lord when he was old</w:t>
            </w:r>
            <w:r w:rsidR="00000D6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000D62" w:rsidRPr="00000D62">
              <w:rPr>
                <w:rFonts w:ascii="Microsoft Sans Serif" w:eastAsia="Baskerville Old Face" w:hAnsi="Microsoft Sans Serif" w:cs="Microsoft Sans Serif"/>
              </w:rPr>
              <w:t>It is never time to consider retirement from serving the Lord</w:t>
            </w:r>
            <w:r w:rsidR="00000D6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000D62" w:rsidRPr="00000D62">
              <w:rPr>
                <w:rFonts w:ascii="Microsoft Sans Serif" w:eastAsia="Baskerville Old Face" w:hAnsi="Microsoft Sans Serif" w:cs="Microsoft Sans Serif"/>
              </w:rPr>
              <w:t>Old and young alike need to wholly dedicate themselves to following God</w:t>
            </w:r>
            <w:r w:rsidR="00664F12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31780D14" w14:textId="77777777" w:rsidR="00664F12" w:rsidRDefault="00664F12" w:rsidP="0052204C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763A2399" w14:textId="4F9DA87A" w:rsidR="00664F12" w:rsidRDefault="00664F12" w:rsidP="0052204C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007A01">
              <w:rPr>
                <w:rFonts w:ascii="Microsoft Sans Serif" w:eastAsia="Baskerville Old Face" w:hAnsi="Microsoft Sans Serif" w:cs="Microsoft Sans Serif"/>
                <w:b/>
                <w:bCs/>
              </w:rPr>
              <w:t>Desertion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007A01">
              <w:rPr>
                <w:rFonts w:ascii="Microsoft Sans Serif" w:eastAsia="Baskerville Old Face" w:hAnsi="Microsoft Sans Serif" w:cs="Microsoft Sans Serif"/>
              </w:rPr>
              <w:t>“</w:t>
            </w:r>
            <w:r w:rsidRPr="00664F12">
              <w:rPr>
                <w:rFonts w:ascii="Microsoft Sans Serif" w:eastAsia="Baskerville Old Face" w:hAnsi="Microsoft Sans Serif" w:cs="Microsoft Sans Serif"/>
              </w:rPr>
              <w:t>Wholly</w:t>
            </w:r>
            <w:r w:rsidR="00007A01">
              <w:rPr>
                <w:rFonts w:ascii="Microsoft Sans Serif" w:eastAsia="Baskerville Old Face" w:hAnsi="Microsoft Sans Serif" w:cs="Microsoft Sans Serif"/>
              </w:rPr>
              <w:t>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007A01">
              <w:rPr>
                <w:rFonts w:ascii="Microsoft Sans Serif" w:eastAsia="Baskerville Old Face" w:hAnsi="Microsoft Sans Serif" w:cs="Microsoft Sans Serif"/>
              </w:rPr>
              <w:t>m</w:t>
            </w:r>
            <w:r w:rsidRPr="00664F12">
              <w:rPr>
                <w:rFonts w:ascii="Microsoft Sans Serif" w:eastAsia="Baskerville Old Face" w:hAnsi="Microsoft Sans Serif" w:cs="Microsoft Sans Serif"/>
              </w:rPr>
              <w:t>eans to follow the Lord even when others do not follow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664F12">
              <w:rPr>
                <w:rFonts w:ascii="Microsoft Sans Serif" w:eastAsia="Baskerville Old Face" w:hAnsi="Microsoft Sans Serif" w:cs="Microsoft Sans Serif"/>
              </w:rPr>
              <w:t>Caleb was one of the 12 spies who searched the land of Canaan</w:t>
            </w:r>
            <w:r w:rsidR="00470DB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470DBB" w:rsidRPr="00470DBB">
              <w:rPr>
                <w:rFonts w:ascii="Microsoft Sans Serif" w:eastAsia="Baskerville Old Face" w:hAnsi="Microsoft Sans Serif" w:cs="Microsoft Sans Serif"/>
              </w:rPr>
              <w:t>He and Joshua brought back a report of faith while the other 10 spies deserted God</w:t>
            </w:r>
            <w:r w:rsidR="00470DB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470DBB" w:rsidRPr="00470DBB">
              <w:rPr>
                <w:rFonts w:ascii="Microsoft Sans Serif" w:eastAsia="Baskerville Old Face" w:hAnsi="Microsoft Sans Serif" w:cs="Microsoft Sans Serif"/>
              </w:rPr>
              <w:t>Caleb stood faithful to God even in the minority</w:t>
            </w:r>
            <w:r w:rsidR="00C61564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61564" w:rsidRPr="00C61564">
              <w:rPr>
                <w:rFonts w:ascii="Microsoft Sans Serif" w:eastAsia="Baskerville Old Face" w:hAnsi="Microsoft Sans Serif" w:cs="Microsoft Sans Serif"/>
              </w:rPr>
              <w:t xml:space="preserve">If we want </w:t>
            </w:r>
            <w:r w:rsidR="00425CCF" w:rsidRPr="00C61564">
              <w:rPr>
                <w:rFonts w:ascii="Microsoft Sans Serif" w:eastAsia="Baskerville Old Face" w:hAnsi="Microsoft Sans Serif" w:cs="Microsoft Sans Serif"/>
              </w:rPr>
              <w:t>blessings,</w:t>
            </w:r>
            <w:r w:rsidR="00C61564" w:rsidRPr="00C61564">
              <w:rPr>
                <w:rFonts w:ascii="Microsoft Sans Serif" w:eastAsia="Baskerville Old Face" w:hAnsi="Microsoft Sans Serif" w:cs="Microsoft Sans Serif"/>
              </w:rPr>
              <w:t xml:space="preserve"> we must stand true to God regardless of what others do</w:t>
            </w:r>
            <w:r w:rsidR="00C61564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3232193F" w14:textId="77777777" w:rsidR="00C61564" w:rsidRDefault="00C61564" w:rsidP="0052204C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4D02A003" w14:textId="26746B69" w:rsidR="00C61564" w:rsidRPr="00AE7E9A" w:rsidRDefault="00C61564" w:rsidP="0052204C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425CCF">
              <w:rPr>
                <w:rFonts w:ascii="Microsoft Sans Serif" w:eastAsia="Baskerville Old Face" w:hAnsi="Microsoft Sans Serif" w:cs="Microsoft Sans Serif"/>
                <w:b/>
                <w:bCs/>
              </w:rPr>
              <w:t>Difficulties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425CCF">
              <w:rPr>
                <w:rFonts w:ascii="Microsoft Sans Serif" w:eastAsia="Baskerville Old Face" w:hAnsi="Microsoft Sans Serif" w:cs="Microsoft Sans Serif"/>
              </w:rPr>
              <w:t>“</w:t>
            </w:r>
            <w:r w:rsidRPr="00425CCF">
              <w:rPr>
                <w:rFonts w:ascii="Microsoft Sans Serif" w:eastAsia="Baskerville Old Face" w:hAnsi="Microsoft Sans Serif" w:cs="Microsoft Sans Serif"/>
                <w:i/>
                <w:iCs/>
              </w:rPr>
              <w:t>Wholly</w:t>
            </w:r>
            <w:r w:rsidR="00425CCF">
              <w:rPr>
                <w:rFonts w:ascii="Microsoft Sans Serif" w:eastAsia="Baskerville Old Face" w:hAnsi="Microsoft Sans Serif" w:cs="Microsoft Sans Serif"/>
              </w:rPr>
              <w:t>”</w:t>
            </w:r>
            <w:r w:rsidRPr="00C61564">
              <w:rPr>
                <w:rFonts w:ascii="Microsoft Sans Serif" w:eastAsia="Baskerville Old Face" w:hAnsi="Microsoft Sans Serif" w:cs="Microsoft Sans Serif"/>
              </w:rPr>
              <w:t xml:space="preserve"> means to follow the Lord even if the way is difficult</w:t>
            </w:r>
            <w:r w:rsidR="003311A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311AB" w:rsidRPr="003311AB">
              <w:rPr>
                <w:rFonts w:ascii="Microsoft Sans Serif" w:eastAsia="Baskerville Old Face" w:hAnsi="Microsoft Sans Serif" w:cs="Microsoft Sans Serif"/>
              </w:rPr>
              <w:t xml:space="preserve">Caleb conquered </w:t>
            </w:r>
            <w:r w:rsidR="00A510CB">
              <w:rPr>
                <w:rFonts w:ascii="Microsoft Sans Serif" w:eastAsia="Baskerville Old Face" w:hAnsi="Microsoft Sans Serif" w:cs="Microsoft Sans Serif"/>
              </w:rPr>
              <w:t>a land</w:t>
            </w:r>
            <w:r w:rsidR="003311AB" w:rsidRPr="003311AB">
              <w:rPr>
                <w:rFonts w:ascii="Microsoft Sans Serif" w:eastAsia="Baskerville Old Face" w:hAnsi="Microsoft Sans Serif" w:cs="Microsoft Sans Serif"/>
              </w:rPr>
              <w:t xml:space="preserve"> filled with giants and walled cities</w:t>
            </w:r>
            <w:r w:rsidR="003311A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311AB" w:rsidRPr="003311AB">
              <w:rPr>
                <w:rFonts w:ascii="Microsoft Sans Serif" w:eastAsia="Baskerville Old Face" w:hAnsi="Microsoft Sans Serif" w:cs="Microsoft Sans Serif"/>
              </w:rPr>
              <w:t>He did not ask for an easy piece of land to conquer in Canaan</w:t>
            </w:r>
            <w:r w:rsidR="003311A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311AB" w:rsidRPr="003311AB">
              <w:rPr>
                <w:rFonts w:ascii="Microsoft Sans Serif" w:eastAsia="Baskerville Old Face" w:hAnsi="Microsoft Sans Serif" w:cs="Microsoft Sans Serif"/>
              </w:rPr>
              <w:t>Difficulties did not deter him from following the Lord</w:t>
            </w:r>
            <w:r w:rsidR="00BC1235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C1235" w:rsidRPr="00BC1235">
              <w:rPr>
                <w:rFonts w:ascii="Microsoft Sans Serif" w:eastAsia="Baskerville Old Face" w:hAnsi="Microsoft Sans Serif" w:cs="Microsoft Sans Serif"/>
              </w:rPr>
              <w:t xml:space="preserve">It is not easy to wholly follow </w:t>
            </w:r>
            <w:r w:rsidR="008B3EA8" w:rsidRPr="00BC1235">
              <w:rPr>
                <w:rFonts w:ascii="Microsoft Sans Serif" w:eastAsia="Baskerville Old Face" w:hAnsi="Microsoft Sans Serif" w:cs="Microsoft Sans Serif"/>
              </w:rPr>
              <w:t>God,</w:t>
            </w:r>
            <w:r w:rsidR="00BC1235" w:rsidRPr="00BC1235">
              <w:rPr>
                <w:rFonts w:ascii="Microsoft Sans Serif" w:eastAsia="Baskerville Old Face" w:hAnsi="Microsoft Sans Serif" w:cs="Microsoft Sans Serif"/>
              </w:rPr>
              <w:t xml:space="preserve"> but it is the way of blessing</w:t>
            </w:r>
            <w:r w:rsidR="00BC1235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5B8CB285" w14:textId="71943256" w:rsidR="000F3684" w:rsidRPr="00AE7E9A" w:rsidRDefault="000F3684" w:rsidP="00466C94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</w:tc>
      </w:tr>
    </w:tbl>
    <w:p w14:paraId="155FCB3F" w14:textId="4C427AAF" w:rsidR="00E5397B" w:rsidRPr="000E1C08" w:rsidRDefault="00683E7B" w:rsidP="0052204C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70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407C1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JOSHUA 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11-15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5BB4200F" w:rsidR="004F3734" w:rsidRPr="00BC3917" w:rsidRDefault="00BA6FC6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The first </w:t>
            </w:r>
            <w:r w:rsidR="00F673F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f</w:t>
            </w:r>
            <w:r w:rsidR="0014433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ive</w:t>
            </w:r>
            <w:r w:rsidR="00F673F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verses of c</w:t>
            </w:r>
            <w:r w:rsidR="0036083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hapter 11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describe</w:t>
            </w:r>
            <w:r w:rsidR="00FB017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s an 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arm</w:t>
            </w:r>
            <w:r w:rsidR="00FB017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y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who gathered against Israel</w:t>
            </w:r>
            <w:r w:rsidR="00FD5C1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. </w:t>
            </w:r>
            <w:r w:rsidR="00FB017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This is p</w:t>
            </w:r>
            <w:r w:rsidR="00FD5C1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ossibly one of the largest armies to </w:t>
            </w:r>
            <w:r w:rsidR="0014433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come </w:t>
            </w:r>
            <w:r w:rsidR="00FD5C1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against Israel</w:t>
            </w:r>
            <w:r w:rsidR="00FB017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in all of its history</w:t>
            </w:r>
            <w:r w:rsidR="009F7F3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. What were the first </w:t>
            </w:r>
            <w:r w:rsidR="00ED682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6 </w:t>
            </w:r>
            <w:r w:rsidR="009F7F3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words that God told </w:t>
            </w:r>
            <w:r w:rsidR="00ED682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Joshua? 11:6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C82B36">
        <w:trPr>
          <w:trHeight w:val="422"/>
        </w:trPr>
        <w:tc>
          <w:tcPr>
            <w:tcW w:w="3685" w:type="dxa"/>
          </w:tcPr>
          <w:p w14:paraId="66CF63F1" w14:textId="77777777" w:rsidR="00C77299" w:rsidRDefault="00C77299" w:rsidP="007A014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7310EFBA" w:rsidR="00F3341E" w:rsidRPr="007A014F" w:rsidRDefault="00B50EDA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was the result of </w:t>
            </w:r>
            <w:r w:rsidR="008C1D1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God giving Israel victory over all the armies? 11:12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A5432B">
        <w:trPr>
          <w:trHeight w:val="710"/>
        </w:trPr>
        <w:tc>
          <w:tcPr>
            <w:tcW w:w="3685" w:type="dxa"/>
          </w:tcPr>
          <w:p w14:paraId="43942155" w14:textId="77777777" w:rsidR="003F5CF6" w:rsidRDefault="003F5CF6" w:rsidP="003F5CF6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6F076300" w:rsidR="00AD7EDF" w:rsidRPr="00EB0833" w:rsidRDefault="00C72FC1" w:rsidP="00EB0833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Why did these armies come against Israel?</w:t>
            </w:r>
            <w:r w:rsidR="006D77F7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11:20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23A7DFB8" w14:textId="77777777" w:rsidR="009A7801" w:rsidRDefault="009A7801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CE7BD80" w14:textId="416B1C86" w:rsidR="00DA1627" w:rsidRPr="00585185" w:rsidRDefault="001304AF" w:rsidP="0082308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</w:t>
            </w:r>
            <w:r w:rsidR="003F7AB8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at did the Lord tell Joshua when he was old and stricken in years? 13:1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BF412F">
        <w:trPr>
          <w:trHeight w:val="521"/>
        </w:trPr>
        <w:tc>
          <w:tcPr>
            <w:tcW w:w="3685" w:type="dxa"/>
          </w:tcPr>
          <w:p w14:paraId="6BE59821" w14:textId="77777777" w:rsidR="000D5865" w:rsidRDefault="000D5865" w:rsidP="00C94A9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E02896D" w14:textId="01A666EC" w:rsidR="00487A4F" w:rsidRPr="00A73C5C" w:rsidRDefault="00206574" w:rsidP="00EA2EF3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Why was Levi the only tribe to not receive a</w:t>
            </w:r>
            <w:r w:rsidR="006A152B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land 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inheritance? 13:</w:t>
            </w:r>
            <w:r w:rsidR="006A152B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14</w:t>
            </w:r>
            <w:r w:rsidR="00DD1998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&amp; 33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061341BC" w:rsidR="0072023E" w:rsidRPr="00D82A91" w:rsidRDefault="00314AAC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Who was 40 years old when he spied out the land</w:t>
            </w:r>
            <w:r w:rsidR="000D08B4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? </w:t>
            </w:r>
            <w:r w:rsidR="00031CB0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He said his heart</w:t>
            </w:r>
            <w:r w:rsidR="00A262E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</w:t>
            </w:r>
            <w:r w:rsidR="00031CB0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wholly followed the Lord. </w:t>
            </w:r>
            <w:r w:rsidR="000D08B4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14:7</w:t>
            </w:r>
            <w:r w:rsidR="00A262E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-8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67F11063" w14:textId="77777777" w:rsidR="00635134" w:rsidRDefault="00362997" w:rsidP="00E07FD4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5B45C179" w:rsidR="00D572D6" w:rsidRPr="000615C1" w:rsidRDefault="00793F37" w:rsidP="0082308A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Calab </w:t>
            </w:r>
            <w:r w:rsidR="0091707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was 85 years old </w:t>
            </w:r>
            <w:r w:rsidR="00FD1D4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when he spoke the words in </w:t>
            </w:r>
            <w:r w:rsidR="00853FF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chapter 14. </w:t>
            </w:r>
            <w:r w:rsidR="000A4B5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he say about his strength? 14:11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2418" w14:textId="77777777" w:rsidR="00E62774" w:rsidRDefault="00E62774" w:rsidP="00E6277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5FA62198" w14:textId="3C6C677E" w:rsidR="00FF2D4F" w:rsidRPr="00D902B1" w:rsidRDefault="00B94EB2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did Caleb receive Hebron as an inheritance? </w:t>
            </w:r>
            <w:r w:rsidR="00784AC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14:14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842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0C4" w14:textId="77777777" w:rsidR="006B1378" w:rsidRDefault="006B1378" w:rsidP="0063513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31D6B235" w:rsidR="00126D11" w:rsidRPr="00DF0347" w:rsidRDefault="00C24FAB" w:rsidP="00D04D9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did Othniel receive as a reward for </w:t>
            </w:r>
            <w:r w:rsidR="0073745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smiting Kirjathsepher? </w:t>
            </w:r>
            <w:r w:rsidR="00D20C5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15:16-17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4D4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3383" w14:textId="77777777" w:rsidR="00794C5C" w:rsidRDefault="00794C5C" w:rsidP="00E2566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10C6B63" w14:textId="77777777" w:rsidR="00C37ED1" w:rsidRDefault="00F77F34" w:rsidP="001264FF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</w:t>
            </w:r>
            <w:r w:rsidR="00432B2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hat city did the Jebusites inhabit? </w:t>
            </w:r>
            <w:r w:rsidR="0052609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It’s very interesting that with all the victories</w:t>
            </w:r>
            <w:r w:rsidR="00C938D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of Israel</w:t>
            </w:r>
            <w:r w:rsidR="0052609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, they were </w:t>
            </w:r>
            <w:r w:rsidR="00C938D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still </w:t>
            </w:r>
            <w:r w:rsidR="0052609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unable to</w:t>
            </w:r>
            <w:r w:rsidR="00C938D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drive out the Jebusites</w:t>
            </w:r>
            <w:r w:rsidR="0038120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. 15:63</w:t>
            </w:r>
          </w:p>
          <w:p w14:paraId="10780318" w14:textId="77777777" w:rsidR="00A5432B" w:rsidRDefault="00A5432B" w:rsidP="001264FF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4D73BD92" w:rsidR="00A5432B" w:rsidRPr="000051B0" w:rsidRDefault="00A5432B" w:rsidP="001264FF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I believe God allows thorns in the flesh to humble us. 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630DE780" w14:textId="77777777" w:rsidR="00350227" w:rsidRDefault="00350227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0C2F4C55" w14:textId="77777777" w:rsidR="007B411B" w:rsidRDefault="007B411B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4ABAF745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6930" w14:textId="77777777" w:rsidR="00A66E89" w:rsidRDefault="00A66E89" w:rsidP="002719D0">
      <w:pPr>
        <w:spacing w:before="0" w:line="240" w:lineRule="auto"/>
      </w:pPr>
      <w:r>
        <w:separator/>
      </w:r>
    </w:p>
  </w:endnote>
  <w:endnote w:type="continuationSeparator" w:id="0">
    <w:p w14:paraId="675FDE69" w14:textId="77777777" w:rsidR="00A66E89" w:rsidRDefault="00A66E89" w:rsidP="002719D0">
      <w:pPr>
        <w:spacing w:before="0" w:line="240" w:lineRule="auto"/>
      </w:pPr>
      <w:r>
        <w:continuationSeparator/>
      </w:r>
    </w:p>
  </w:endnote>
  <w:endnote w:type="continuationNotice" w:id="1">
    <w:p w14:paraId="465F5E66" w14:textId="77777777" w:rsidR="00A66E89" w:rsidRDefault="00A66E8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9C698" w14:textId="77777777" w:rsidR="00A66E89" w:rsidRDefault="00A66E89" w:rsidP="002719D0">
      <w:pPr>
        <w:spacing w:before="0" w:line="240" w:lineRule="auto"/>
      </w:pPr>
      <w:r>
        <w:separator/>
      </w:r>
    </w:p>
  </w:footnote>
  <w:footnote w:type="continuationSeparator" w:id="0">
    <w:p w14:paraId="5527E1FA" w14:textId="77777777" w:rsidR="00A66E89" w:rsidRDefault="00A66E89" w:rsidP="002719D0">
      <w:pPr>
        <w:spacing w:before="0" w:line="240" w:lineRule="auto"/>
      </w:pPr>
      <w:r>
        <w:continuationSeparator/>
      </w:r>
    </w:p>
  </w:footnote>
  <w:footnote w:type="continuationNotice" w:id="1">
    <w:p w14:paraId="2457746D" w14:textId="77777777" w:rsidR="00A66E89" w:rsidRDefault="00A66E89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17A"/>
    <w:rsid w:val="00006710"/>
    <w:rsid w:val="000067A9"/>
    <w:rsid w:val="000069EF"/>
    <w:rsid w:val="00006A2F"/>
    <w:rsid w:val="00006B37"/>
    <w:rsid w:val="00006D52"/>
    <w:rsid w:val="0000720E"/>
    <w:rsid w:val="00007A01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CDF"/>
    <w:rsid w:val="00015D0B"/>
    <w:rsid w:val="00015E38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9EC"/>
    <w:rsid w:val="00093C1E"/>
    <w:rsid w:val="0009404F"/>
    <w:rsid w:val="00094332"/>
    <w:rsid w:val="000948EC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8B8"/>
    <w:rsid w:val="000C1E13"/>
    <w:rsid w:val="000C1E52"/>
    <w:rsid w:val="000C20D0"/>
    <w:rsid w:val="000C228E"/>
    <w:rsid w:val="000C25D3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3A0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AD7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310"/>
    <w:rsid w:val="002564D6"/>
    <w:rsid w:val="002567C3"/>
    <w:rsid w:val="00256D1C"/>
    <w:rsid w:val="00256DEE"/>
    <w:rsid w:val="00256E31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2C7"/>
    <w:rsid w:val="0028335E"/>
    <w:rsid w:val="0028337B"/>
    <w:rsid w:val="0028345A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58B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AFE"/>
    <w:rsid w:val="002A7E3C"/>
    <w:rsid w:val="002A7EF4"/>
    <w:rsid w:val="002B0A58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4021"/>
    <w:rsid w:val="002C44C3"/>
    <w:rsid w:val="002C4A78"/>
    <w:rsid w:val="002C5946"/>
    <w:rsid w:val="002C5B48"/>
    <w:rsid w:val="002C5C05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5118"/>
    <w:rsid w:val="002E5794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217"/>
    <w:rsid w:val="003133C0"/>
    <w:rsid w:val="0031388F"/>
    <w:rsid w:val="00313A55"/>
    <w:rsid w:val="00313DBE"/>
    <w:rsid w:val="0031430E"/>
    <w:rsid w:val="00314471"/>
    <w:rsid w:val="0031465F"/>
    <w:rsid w:val="00314AAC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E1C"/>
    <w:rsid w:val="00390E3D"/>
    <w:rsid w:val="00390FEF"/>
    <w:rsid w:val="00391146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109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B5"/>
    <w:rsid w:val="00404F6B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84C"/>
    <w:rsid w:val="00431A8B"/>
    <w:rsid w:val="00431C48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F9B"/>
    <w:rsid w:val="0044001F"/>
    <w:rsid w:val="00440066"/>
    <w:rsid w:val="00440385"/>
    <w:rsid w:val="00440768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74B"/>
    <w:rsid w:val="0044382F"/>
    <w:rsid w:val="0044387E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2B4"/>
    <w:rsid w:val="0046732D"/>
    <w:rsid w:val="00467362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E9"/>
    <w:rsid w:val="004824A2"/>
    <w:rsid w:val="004829D8"/>
    <w:rsid w:val="004829F6"/>
    <w:rsid w:val="00482BAC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935"/>
    <w:rsid w:val="00496B1E"/>
    <w:rsid w:val="00496F0A"/>
    <w:rsid w:val="0049705E"/>
    <w:rsid w:val="0049712F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04C"/>
    <w:rsid w:val="00522136"/>
    <w:rsid w:val="005221E2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A89"/>
    <w:rsid w:val="00531F72"/>
    <w:rsid w:val="005320ED"/>
    <w:rsid w:val="0053216D"/>
    <w:rsid w:val="005322AC"/>
    <w:rsid w:val="0053231D"/>
    <w:rsid w:val="005323E3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FAE"/>
    <w:rsid w:val="00543356"/>
    <w:rsid w:val="005435F1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B0C"/>
    <w:rsid w:val="005A0B44"/>
    <w:rsid w:val="005A0C41"/>
    <w:rsid w:val="005A0E15"/>
    <w:rsid w:val="005A0EC5"/>
    <w:rsid w:val="005A1176"/>
    <w:rsid w:val="005A1276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9EF"/>
    <w:rsid w:val="005A2AE2"/>
    <w:rsid w:val="005A32D8"/>
    <w:rsid w:val="005A34FB"/>
    <w:rsid w:val="005A361F"/>
    <w:rsid w:val="005A39A6"/>
    <w:rsid w:val="005A39D6"/>
    <w:rsid w:val="005A3B0F"/>
    <w:rsid w:val="005A3FBA"/>
    <w:rsid w:val="005A4363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C89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2E4"/>
    <w:rsid w:val="006A152B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444"/>
    <w:rsid w:val="006C04BB"/>
    <w:rsid w:val="006C04EF"/>
    <w:rsid w:val="006C0753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2AE"/>
    <w:rsid w:val="007132B5"/>
    <w:rsid w:val="00713A58"/>
    <w:rsid w:val="00713D31"/>
    <w:rsid w:val="0071411E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816"/>
    <w:rsid w:val="00755CA6"/>
    <w:rsid w:val="00755FEA"/>
    <w:rsid w:val="00756135"/>
    <w:rsid w:val="00756212"/>
    <w:rsid w:val="00756506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5A0"/>
    <w:rsid w:val="007706B1"/>
    <w:rsid w:val="0077071D"/>
    <w:rsid w:val="00770720"/>
    <w:rsid w:val="00770758"/>
    <w:rsid w:val="00770A66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43E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6C1"/>
    <w:rsid w:val="0078291A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9EF"/>
    <w:rsid w:val="00790A27"/>
    <w:rsid w:val="00790C2B"/>
    <w:rsid w:val="007910BD"/>
    <w:rsid w:val="0079117E"/>
    <w:rsid w:val="00791496"/>
    <w:rsid w:val="00791803"/>
    <w:rsid w:val="0079198A"/>
    <w:rsid w:val="0079228B"/>
    <w:rsid w:val="00792828"/>
    <w:rsid w:val="00792A11"/>
    <w:rsid w:val="00792B86"/>
    <w:rsid w:val="00792E04"/>
    <w:rsid w:val="00792E12"/>
    <w:rsid w:val="00792E5A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576"/>
    <w:rsid w:val="00811F42"/>
    <w:rsid w:val="00811F6A"/>
    <w:rsid w:val="0081206B"/>
    <w:rsid w:val="0081227B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69BD"/>
    <w:rsid w:val="00826D5E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9EC"/>
    <w:rsid w:val="00896A43"/>
    <w:rsid w:val="00896C68"/>
    <w:rsid w:val="0089702E"/>
    <w:rsid w:val="008973AB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D78"/>
    <w:rsid w:val="008E5DBD"/>
    <w:rsid w:val="008E5E75"/>
    <w:rsid w:val="008E60CF"/>
    <w:rsid w:val="008E687F"/>
    <w:rsid w:val="008E6A65"/>
    <w:rsid w:val="008E6D19"/>
    <w:rsid w:val="008E6D63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AEF"/>
    <w:rsid w:val="008F1B88"/>
    <w:rsid w:val="008F1F5A"/>
    <w:rsid w:val="008F1FB4"/>
    <w:rsid w:val="008F230E"/>
    <w:rsid w:val="008F250E"/>
    <w:rsid w:val="008F286C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61D"/>
    <w:rsid w:val="00914B95"/>
    <w:rsid w:val="00914D77"/>
    <w:rsid w:val="00914ECF"/>
    <w:rsid w:val="00914FCD"/>
    <w:rsid w:val="009154AC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C3"/>
    <w:rsid w:val="00950570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D2"/>
    <w:rsid w:val="00993B27"/>
    <w:rsid w:val="00993FD1"/>
    <w:rsid w:val="00994293"/>
    <w:rsid w:val="009942D7"/>
    <w:rsid w:val="0099452B"/>
    <w:rsid w:val="0099453B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509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507F"/>
    <w:rsid w:val="009D535D"/>
    <w:rsid w:val="009D56C8"/>
    <w:rsid w:val="009D5A2B"/>
    <w:rsid w:val="009D5A30"/>
    <w:rsid w:val="009D5B4A"/>
    <w:rsid w:val="009D5C73"/>
    <w:rsid w:val="009D5F3F"/>
    <w:rsid w:val="009D6175"/>
    <w:rsid w:val="009D69D8"/>
    <w:rsid w:val="009D6C7F"/>
    <w:rsid w:val="009D6D0F"/>
    <w:rsid w:val="009D6E71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545"/>
    <w:rsid w:val="009F75E8"/>
    <w:rsid w:val="009F778A"/>
    <w:rsid w:val="009F787D"/>
    <w:rsid w:val="009F7B2E"/>
    <w:rsid w:val="009F7F3C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B71"/>
    <w:rsid w:val="00A35B9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D53"/>
    <w:rsid w:val="00A71E70"/>
    <w:rsid w:val="00A71FFB"/>
    <w:rsid w:val="00A72BA2"/>
    <w:rsid w:val="00A73136"/>
    <w:rsid w:val="00A73185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516D"/>
    <w:rsid w:val="00AB518D"/>
    <w:rsid w:val="00AB5296"/>
    <w:rsid w:val="00AB544B"/>
    <w:rsid w:val="00AB54DB"/>
    <w:rsid w:val="00AB588E"/>
    <w:rsid w:val="00AB5890"/>
    <w:rsid w:val="00AB5974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6BD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DA5"/>
    <w:rsid w:val="00B430DD"/>
    <w:rsid w:val="00B43212"/>
    <w:rsid w:val="00B434AD"/>
    <w:rsid w:val="00B43767"/>
    <w:rsid w:val="00B437F1"/>
    <w:rsid w:val="00B43958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2D1"/>
    <w:rsid w:val="00B523AF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ED4"/>
    <w:rsid w:val="00B5603D"/>
    <w:rsid w:val="00B56159"/>
    <w:rsid w:val="00B564EF"/>
    <w:rsid w:val="00B568FE"/>
    <w:rsid w:val="00B56924"/>
    <w:rsid w:val="00B56952"/>
    <w:rsid w:val="00B5696C"/>
    <w:rsid w:val="00B56E52"/>
    <w:rsid w:val="00B573D5"/>
    <w:rsid w:val="00B5781E"/>
    <w:rsid w:val="00B57E39"/>
    <w:rsid w:val="00B60259"/>
    <w:rsid w:val="00B604DE"/>
    <w:rsid w:val="00B604E4"/>
    <w:rsid w:val="00B60553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A55"/>
    <w:rsid w:val="00BB7AE6"/>
    <w:rsid w:val="00BB7B2C"/>
    <w:rsid w:val="00BB7B61"/>
    <w:rsid w:val="00BB7BFA"/>
    <w:rsid w:val="00BB7F59"/>
    <w:rsid w:val="00BC0010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B99"/>
    <w:rsid w:val="00BE4C74"/>
    <w:rsid w:val="00BE5073"/>
    <w:rsid w:val="00BE50A4"/>
    <w:rsid w:val="00BE5327"/>
    <w:rsid w:val="00BE536D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D04"/>
    <w:rsid w:val="00C4137A"/>
    <w:rsid w:val="00C413D8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1D6"/>
    <w:rsid w:val="00C6351D"/>
    <w:rsid w:val="00C636A8"/>
    <w:rsid w:val="00C63A6B"/>
    <w:rsid w:val="00C63AEE"/>
    <w:rsid w:val="00C63B04"/>
    <w:rsid w:val="00C63B53"/>
    <w:rsid w:val="00C63EDC"/>
    <w:rsid w:val="00C63F2A"/>
    <w:rsid w:val="00C640D5"/>
    <w:rsid w:val="00C641DF"/>
    <w:rsid w:val="00C644B8"/>
    <w:rsid w:val="00C645AC"/>
    <w:rsid w:val="00C649A1"/>
    <w:rsid w:val="00C64A9B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4D7"/>
    <w:rsid w:val="00C914DA"/>
    <w:rsid w:val="00C91D71"/>
    <w:rsid w:val="00C91E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E016E"/>
    <w:rsid w:val="00CE02BC"/>
    <w:rsid w:val="00CE0F7B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E9B"/>
    <w:rsid w:val="00CF7F2C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BBE"/>
    <w:rsid w:val="00D14C78"/>
    <w:rsid w:val="00D14C94"/>
    <w:rsid w:val="00D14D78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954"/>
    <w:rsid w:val="00D21A35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A4D"/>
    <w:rsid w:val="00D85A69"/>
    <w:rsid w:val="00D85A7A"/>
    <w:rsid w:val="00D85AB8"/>
    <w:rsid w:val="00D85B90"/>
    <w:rsid w:val="00D85DB7"/>
    <w:rsid w:val="00D85ECA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A87"/>
    <w:rsid w:val="00DC416C"/>
    <w:rsid w:val="00DC42EA"/>
    <w:rsid w:val="00DC43C1"/>
    <w:rsid w:val="00DC48C3"/>
    <w:rsid w:val="00DC4C94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F8"/>
    <w:rsid w:val="00E65C70"/>
    <w:rsid w:val="00E65CE5"/>
    <w:rsid w:val="00E65CFF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414"/>
    <w:rsid w:val="00E92443"/>
    <w:rsid w:val="00E92C52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A89"/>
    <w:rsid w:val="00EA0F42"/>
    <w:rsid w:val="00EA0FB6"/>
    <w:rsid w:val="00EA15E2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F79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FF"/>
    <w:rsid w:val="00F67554"/>
    <w:rsid w:val="00F67716"/>
    <w:rsid w:val="00F67807"/>
    <w:rsid w:val="00F67827"/>
    <w:rsid w:val="00F678A5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7FA"/>
    <w:rsid w:val="00F85BDA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21B2"/>
    <w:rsid w:val="00F9236C"/>
    <w:rsid w:val="00F92462"/>
    <w:rsid w:val="00F924C5"/>
    <w:rsid w:val="00F926A2"/>
    <w:rsid w:val="00F9278C"/>
    <w:rsid w:val="00F92D6D"/>
    <w:rsid w:val="00F93216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3A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6162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7FC2"/>
    <w:rsid w:val="0058329B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A059D0"/>
    <w:rsid w:val="00A11148"/>
    <w:rsid w:val="00A11A2B"/>
    <w:rsid w:val="00A14258"/>
    <w:rsid w:val="00A22CA4"/>
    <w:rsid w:val="00A25998"/>
    <w:rsid w:val="00A3058B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558E5"/>
    <w:rsid w:val="00B60553"/>
    <w:rsid w:val="00B6554F"/>
    <w:rsid w:val="00B71948"/>
    <w:rsid w:val="00B735AE"/>
    <w:rsid w:val="00B74E86"/>
    <w:rsid w:val="00B8030D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3623"/>
    <w:rsid w:val="00E050E1"/>
    <w:rsid w:val="00E063B5"/>
    <w:rsid w:val="00E063F2"/>
    <w:rsid w:val="00E20EA3"/>
    <w:rsid w:val="00E23E00"/>
    <w:rsid w:val="00E2794D"/>
    <w:rsid w:val="00E32466"/>
    <w:rsid w:val="00E34668"/>
    <w:rsid w:val="00E4215F"/>
    <w:rsid w:val="00E52B7F"/>
    <w:rsid w:val="00E54BD2"/>
    <w:rsid w:val="00E55DBD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438F4"/>
    <w:rsid w:val="00F44C40"/>
    <w:rsid w:val="00F51955"/>
    <w:rsid w:val="00F519C9"/>
    <w:rsid w:val="00F60B6F"/>
    <w:rsid w:val="00F76193"/>
    <w:rsid w:val="00F764E3"/>
    <w:rsid w:val="00F81F83"/>
    <w:rsid w:val="00F87CD8"/>
    <w:rsid w:val="00F93FBE"/>
    <w:rsid w:val="00F94404"/>
    <w:rsid w:val="00FB1E39"/>
    <w:rsid w:val="00FB5F2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188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84</cp:revision>
  <dcterms:created xsi:type="dcterms:W3CDTF">2026-08-03T16:34:00Z</dcterms:created>
  <dcterms:modified xsi:type="dcterms:W3CDTF">2026-08-03T19:42:00Z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