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7492D780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FF3CCD">
                  <w:rPr>
                    <w:b/>
                    <w:bCs/>
                    <w:color w:val="FF0000"/>
                    <w:sz w:val="28"/>
                    <w:szCs w:val="28"/>
                  </w:rPr>
                  <w:t>3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E51B17">
              <w:trPr>
                <w:trHeight w:val="1430"/>
              </w:trPr>
              <w:tc>
                <w:tcPr>
                  <w:tcW w:w="2012" w:type="dxa"/>
                </w:tcPr>
                <w:p w14:paraId="27F5E19C" w14:textId="7308C08E" w:rsidR="001C0109" w:rsidRPr="00B52000" w:rsidRDefault="005A2DEA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In chapter 21, Israel finally possessed all the land and they were at peace. In verse 45, what never failed?</w:t>
                  </w:r>
                </w:p>
              </w:tc>
              <w:tc>
                <w:tcPr>
                  <w:tcW w:w="2123" w:type="dxa"/>
                </w:tcPr>
                <w:p w14:paraId="1EDCEA2D" w14:textId="0A60C4C4" w:rsidR="00E6511E" w:rsidRPr="001F7926" w:rsidRDefault="008F289F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 w:rsidRPr="001F7926"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Any good thing</w:t>
                  </w:r>
                  <w:r w:rsidR="00661A04" w:rsidRPr="001F7926"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 xml:space="preserve"> which the Lord had spoken. 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52317BD2" w14:textId="77777777" w:rsidR="001C0109" w:rsidRDefault="005A2DEA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would happen if Israel went back and cleaved unto the wicked nations again? 23:12-13</w:t>
                  </w:r>
                </w:p>
                <w:p w14:paraId="6BC5A510" w14:textId="5BB95AA2" w:rsidR="00DC4F2B" w:rsidRPr="00087774" w:rsidRDefault="00DC4F2B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52D0B4ED" w14:textId="77777777" w:rsidR="00CC7FBD" w:rsidRDefault="00CC7FBD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5BDA5C1C" w:rsidR="006843B2" w:rsidRPr="00502AF5" w:rsidRDefault="006843B2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 w:rsidRPr="006843B2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God will no more drive out any of these nations from before you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62A7302D" w14:textId="42F029E8" w:rsidR="00042ACF" w:rsidRDefault="005A2DEA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Joshua told the people that God provided them good things. What would God bring upon them if they turned against Him? 23:15</w:t>
                  </w:r>
                </w:p>
                <w:p w14:paraId="65B08861" w14:textId="749575D3" w:rsidR="00DC4F2B" w:rsidRPr="00B52000" w:rsidRDefault="00DC4F2B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7677154A" w:rsidR="00031F35" w:rsidRPr="004B51D9" w:rsidRDefault="0052677D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E</w:t>
                  </w:r>
                  <w:r w:rsidR="00F67A90" w:rsidRPr="00F67A90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vil things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1FFE2529" w14:textId="77777777" w:rsidR="00042ACF" w:rsidRDefault="005A2DEA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did the Lord drive out the Amorites? 24:12</w:t>
                  </w:r>
                </w:p>
                <w:p w14:paraId="1FB6B5DE" w14:textId="7DEC8D5B" w:rsidR="00DC4F2B" w:rsidRPr="00730E1D" w:rsidRDefault="00DC4F2B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06B93DF7" w:rsidR="00C67381" w:rsidRPr="00205771" w:rsidRDefault="00391230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</w:t>
                  </w:r>
                  <w:r w:rsidRPr="00391230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ornet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300C7F1A" w14:textId="77777777" w:rsidR="00927D00" w:rsidRDefault="005A2DEA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Joshua tell the people that he and his house will do? 24:15</w:t>
                  </w:r>
                </w:p>
                <w:p w14:paraId="621030D2" w14:textId="73E44E17" w:rsidR="00DC4F2B" w:rsidRPr="00B52000" w:rsidRDefault="00DC4F2B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22DC13B" w14:textId="253263C2" w:rsidR="00885710" w:rsidRPr="00087774" w:rsidRDefault="00391230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</w:t>
                  </w:r>
                  <w:r w:rsidRPr="00391230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erve the Lord.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76105442" w14:textId="77777777" w:rsidR="00927D00" w:rsidRDefault="005A2DEA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After Joshua preached in 24:1-15, what was the people’s response? 24:16</w:t>
                  </w:r>
                </w:p>
                <w:p w14:paraId="265B0BD0" w14:textId="6A74D864" w:rsidR="00DC4F2B" w:rsidRPr="00205771" w:rsidRDefault="00DC4F2B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76DA2DE8" w14:textId="77777777" w:rsidR="007134AD" w:rsidRDefault="007134AD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40EFA292" w:rsidR="00391230" w:rsidRPr="00004AF8" w:rsidRDefault="00A71993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 w:rsidRPr="00A71993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God forbid that we should forsake the Lord, to serve other gods;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60D55E5C" w14:textId="77777777" w:rsidR="00DA60A9" w:rsidRDefault="005A2DEA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Joshua tell the people they were witnesses against? 24:22</w:t>
                  </w:r>
                </w:p>
                <w:p w14:paraId="60BBED9A" w14:textId="08F92C77" w:rsidR="008E6FCB" w:rsidRPr="00FB499F" w:rsidRDefault="008E6FCB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04AA970D" w:rsidR="00283C7D" w:rsidRPr="003F6BE8" w:rsidRDefault="00826D68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 w:rsidRPr="00826D68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Ye are witnesses against yourselves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1C1E9042" w14:textId="77777777" w:rsidR="00866340" w:rsidRDefault="005A2DEA" w:rsidP="005329A9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Joshua put under an oak tree to remind the people of their oath to serve the Lord? 24:26-27</w:t>
                  </w:r>
                </w:p>
                <w:p w14:paraId="3FED7550" w14:textId="0F863F92" w:rsidR="008E6FCB" w:rsidRPr="005329A9" w:rsidRDefault="008E6FCB" w:rsidP="005329A9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5C54A6F" w14:textId="77777777" w:rsidR="006E3F5F" w:rsidRDefault="006E3F5F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6BF8A66A" w:rsidR="00826D68" w:rsidRPr="00A66FF2" w:rsidRDefault="006E3F5F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</w:t>
                  </w:r>
                  <w:r w:rsidRPr="006E3F5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he words in the book of the law of God, and 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 </w:t>
                  </w:r>
                  <w:r w:rsidRPr="006E3F5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great stone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0FFC9540" w14:textId="0CDF400A" w:rsidR="00DA60A9" w:rsidRPr="00133487" w:rsidRDefault="005A2DEA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old was Joshua when he died? 24:29</w:t>
                  </w:r>
                </w:p>
              </w:tc>
              <w:tc>
                <w:tcPr>
                  <w:tcW w:w="2123" w:type="dxa"/>
                </w:tcPr>
                <w:p w14:paraId="67F67829" w14:textId="09146CD4" w:rsidR="005F3738" w:rsidRPr="00087774" w:rsidRDefault="0052677D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110 years old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7461DC3" w14:textId="6FBAEE44" w:rsidR="00992CC1" w:rsidRDefault="005A2DEA" w:rsidP="0086634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Whose bones did the children of Israel bury in Shechem? 24:32</w:t>
                  </w:r>
                </w:p>
              </w:tc>
              <w:tc>
                <w:tcPr>
                  <w:tcW w:w="2123" w:type="dxa"/>
                </w:tcPr>
                <w:p w14:paraId="5E1E08F6" w14:textId="77777777" w:rsidR="00E51B17" w:rsidRDefault="00E51B17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1F650AF2" w:rsidR="0052677D" w:rsidRPr="00003B60" w:rsidRDefault="0052677D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Joseph</w:t>
                  </w:r>
                </w:p>
              </w:tc>
            </w:tr>
          </w:tbl>
          <w:p w14:paraId="7A34ED9E" w14:textId="441ABAB7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Joshua </w:t>
            </w:r>
            <w:r w:rsidR="00945E63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21-24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4C7DD271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92CC1">
              <w:rPr>
                <w:b/>
                <w:bCs/>
                <w:color w:val="FF0000"/>
                <w:sz w:val="24"/>
              </w:rPr>
              <w:t>8/</w:t>
            </w:r>
            <w:r w:rsidR="00FF3CCD">
              <w:rPr>
                <w:b/>
                <w:bCs/>
                <w:color w:val="FF0000"/>
                <w:sz w:val="24"/>
              </w:rPr>
              <w:t>30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6CBBB3FD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>J</w:t>
            </w:r>
            <w:r w:rsidR="00FF3CCD">
              <w:rPr>
                <w:b/>
                <w:bCs/>
                <w:color w:val="EE0000"/>
                <w:sz w:val="24"/>
                <w:szCs w:val="24"/>
                <w:u w:val="single"/>
              </w:rPr>
              <w:t>UDGES 1-5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2D5FF89C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FB7227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APOSTA</w:t>
            </w:r>
            <w:r w:rsidR="009C64EA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S</w:t>
            </w:r>
            <w:r w:rsidR="00FB7227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Y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7CADFDF8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105FD3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39F515EB" wp14:editId="74C72E90">
                  <wp:extent cx="3052445" cy="1463040"/>
                  <wp:effectExtent l="0" t="0" r="0" b="3810"/>
                  <wp:docPr id="20686477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64777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12" b="6112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253A334F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227E69" w:rsidRPr="00227E69">
              <w:rPr>
                <w:b/>
                <w:bCs/>
                <w:i/>
                <w:iCs/>
              </w:rPr>
              <w:t>And the children of Israel did evil in the sight of the Lord, and forgat the Lord their God, and served Baalim and the groves</w:t>
            </w:r>
            <w:r w:rsidR="00CC1A4E" w:rsidRPr="00CC1A4E">
              <w:rPr>
                <w:b/>
                <w:bCs/>
                <w:i/>
                <w:iCs/>
              </w:rPr>
              <w:t>.</w:t>
            </w:r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>J</w:t>
            </w:r>
            <w:r w:rsidR="005224A5">
              <w:rPr>
                <w:b/>
                <w:bCs/>
                <w:i/>
                <w:iCs/>
              </w:rPr>
              <w:t xml:space="preserve">udges </w:t>
            </w:r>
            <w:r w:rsidR="0068769C">
              <w:rPr>
                <w:b/>
                <w:bCs/>
                <w:i/>
                <w:iCs/>
              </w:rPr>
              <w:t>3:7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7D5E4A79" w14:textId="447B3D49" w:rsidR="002831BA" w:rsidRDefault="00897694" w:rsidP="00143CE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>T</w:t>
            </w:r>
            <w:r w:rsidR="00876CB1" w:rsidRPr="00876CB1">
              <w:rPr>
                <w:rFonts w:ascii="Microsoft Sans Serif" w:eastAsia="Baskerville Old Face" w:hAnsi="Microsoft Sans Serif" w:cs="Microsoft Sans Serif"/>
              </w:rPr>
              <w:t>h</w:t>
            </w:r>
            <w:r w:rsidR="00143CEF">
              <w:rPr>
                <w:rFonts w:ascii="Microsoft Sans Serif" w:eastAsia="Baskerville Old Face" w:hAnsi="Microsoft Sans Serif" w:cs="Microsoft Sans Serif"/>
              </w:rPr>
              <w:t xml:space="preserve">e </w:t>
            </w:r>
            <w:r w:rsidR="00770400" w:rsidRPr="00770400">
              <w:rPr>
                <w:rFonts w:ascii="Microsoft Sans Serif" w:eastAsia="Baskerville Old Face" w:hAnsi="Microsoft Sans Serif" w:cs="Microsoft Sans Serif"/>
              </w:rPr>
              <w:t>Apostasy of Israel is described here</w:t>
            </w:r>
            <w:r w:rsidR="0077040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70400" w:rsidRPr="00770400">
              <w:rPr>
                <w:rFonts w:ascii="Microsoft Sans Serif" w:eastAsia="Baskerville Old Face" w:hAnsi="Microsoft Sans Serif" w:cs="Microsoft Sans Serif"/>
              </w:rPr>
              <w:t xml:space="preserve">Israel apostatized </w:t>
            </w:r>
            <w:r w:rsidR="00233804" w:rsidRPr="00770400">
              <w:rPr>
                <w:rFonts w:ascii="Microsoft Sans Serif" w:eastAsia="Baskerville Old Face" w:hAnsi="Microsoft Sans Serif" w:cs="Microsoft Sans Serif"/>
              </w:rPr>
              <w:t>repeatedly</w:t>
            </w:r>
            <w:r w:rsidR="00770400" w:rsidRPr="00770400">
              <w:rPr>
                <w:rFonts w:ascii="Microsoft Sans Serif" w:eastAsia="Baskerville Old Face" w:hAnsi="Microsoft Sans Serif" w:cs="Microsoft Sans Serif"/>
              </w:rPr>
              <w:t xml:space="preserve"> during the time of the judges</w:t>
            </w:r>
            <w:r w:rsidR="0077040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70400" w:rsidRPr="00770400">
              <w:rPr>
                <w:rFonts w:ascii="Microsoft Sans Serif" w:eastAsia="Baskerville Old Face" w:hAnsi="Microsoft Sans Serif" w:cs="Microsoft Sans Serif"/>
              </w:rPr>
              <w:t>This brought judgment from God in the form of oppression from the enemy nations</w:t>
            </w:r>
            <w:r w:rsidR="0031123A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1123A" w:rsidRPr="0031123A">
              <w:rPr>
                <w:rFonts w:ascii="Microsoft Sans Serif" w:eastAsia="Baskerville Old Face" w:hAnsi="Microsoft Sans Serif" w:cs="Microsoft Sans Serif"/>
              </w:rPr>
              <w:t>Then in grace</w:t>
            </w:r>
            <w:r w:rsidR="0031123A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31123A" w:rsidRPr="0031123A">
              <w:rPr>
                <w:rFonts w:ascii="Microsoft Sans Serif" w:eastAsia="Baskerville Old Face" w:hAnsi="Microsoft Sans Serif" w:cs="Microsoft Sans Serif"/>
              </w:rPr>
              <w:t>God raised up judges to deliver Israel</w:t>
            </w:r>
            <w:r w:rsidR="0031123A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5440FFDA" w14:textId="77777777" w:rsidR="00283567" w:rsidRDefault="00283567" w:rsidP="00143CE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25AF2D7" w14:textId="2CDC8E4B" w:rsidR="00283567" w:rsidRDefault="00283567" w:rsidP="00143CE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C20E3C">
              <w:rPr>
                <w:rFonts w:ascii="Microsoft Sans Serif" w:eastAsia="Baskerville Old Face" w:hAnsi="Microsoft Sans Serif" w:cs="Microsoft Sans Serif"/>
                <w:b/>
                <w:bCs/>
              </w:rPr>
              <w:t>Defilement of deeds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91334">
              <w:rPr>
                <w:rFonts w:ascii="Microsoft Sans Serif" w:eastAsia="Baskerville Old Face" w:hAnsi="Microsoft Sans Serif" w:cs="Microsoft Sans Serif"/>
              </w:rPr>
              <w:t>“</w:t>
            </w:r>
            <w:r w:rsidR="00CC3D92" w:rsidRPr="00C20E3C">
              <w:rPr>
                <w:rFonts w:ascii="Microsoft Sans Serif" w:eastAsia="Baskerville Old Face" w:hAnsi="Microsoft Sans Serif" w:cs="Microsoft Sans Serif"/>
                <w:i/>
                <w:iCs/>
              </w:rPr>
              <w:t>Israel did evil in the sight of the Lord.”</w:t>
            </w:r>
            <w:r w:rsidR="00CC3D9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CC3D92" w:rsidRPr="00CC3D92">
              <w:rPr>
                <w:rFonts w:ascii="Microsoft Sans Serif" w:eastAsia="Baskerville Old Face" w:hAnsi="Microsoft Sans Serif" w:cs="Microsoft Sans Serif"/>
              </w:rPr>
              <w:t xml:space="preserve">This statement is found some eight times in the book of </w:t>
            </w:r>
            <w:r w:rsidR="005A488B">
              <w:rPr>
                <w:rFonts w:ascii="Microsoft Sans Serif" w:eastAsia="Baskerville Old Face" w:hAnsi="Microsoft Sans Serif" w:cs="Microsoft Sans Serif"/>
              </w:rPr>
              <w:t>J</w:t>
            </w:r>
            <w:r w:rsidR="00CC3D92" w:rsidRPr="00CC3D92">
              <w:rPr>
                <w:rFonts w:ascii="Microsoft Sans Serif" w:eastAsia="Baskerville Old Face" w:hAnsi="Microsoft Sans Serif" w:cs="Microsoft Sans Serif"/>
              </w:rPr>
              <w:t>udges</w:t>
            </w:r>
            <w:r w:rsidR="00CC3D9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C3D92" w:rsidRPr="00CC3D92">
              <w:rPr>
                <w:rFonts w:ascii="Microsoft Sans Serif" w:eastAsia="Baskerville Old Face" w:hAnsi="Microsoft Sans Serif" w:cs="Microsoft Sans Serif"/>
              </w:rPr>
              <w:t>Four of these</w:t>
            </w:r>
            <w:r w:rsidR="009A7AF6" w:rsidRPr="009A7AF6">
              <w:rPr>
                <w:rFonts w:ascii="Microsoft Sans Serif" w:eastAsia="Baskerville Old Face" w:hAnsi="Microsoft Sans Serif" w:cs="Microsoft Sans Serif"/>
              </w:rPr>
              <w:t xml:space="preserve"> with the word </w:t>
            </w:r>
            <w:r w:rsidR="005E1E00">
              <w:rPr>
                <w:rFonts w:ascii="Microsoft Sans Serif" w:eastAsia="Baskerville Old Face" w:hAnsi="Microsoft Sans Serif" w:cs="Microsoft Sans Serif"/>
              </w:rPr>
              <w:t>“</w:t>
            </w:r>
            <w:r w:rsidR="009A7AF6" w:rsidRPr="009A7AF6">
              <w:rPr>
                <w:rFonts w:ascii="Microsoft Sans Serif" w:eastAsia="Baskerville Old Face" w:hAnsi="Microsoft Sans Serif" w:cs="Microsoft Sans Serif"/>
              </w:rPr>
              <w:t>again</w:t>
            </w:r>
            <w:r w:rsidR="005E1E00">
              <w:rPr>
                <w:rFonts w:ascii="Microsoft Sans Serif" w:eastAsia="Baskerville Old Face" w:hAnsi="Microsoft Sans Serif" w:cs="Microsoft Sans Serif"/>
              </w:rPr>
              <w:t>.”</w:t>
            </w:r>
            <w:r w:rsidR="009A7AF6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9A7AF6" w:rsidRPr="009A7AF6">
              <w:rPr>
                <w:rFonts w:ascii="Microsoft Sans Serif" w:eastAsia="Baskerville Old Face" w:hAnsi="Microsoft Sans Serif" w:cs="Microsoft Sans Serif"/>
              </w:rPr>
              <w:t xml:space="preserve">Repeatedly Israel turned from holy conduct to unholy </w:t>
            </w:r>
            <w:r w:rsidR="00E66618" w:rsidRPr="009A7AF6">
              <w:rPr>
                <w:rFonts w:ascii="Microsoft Sans Serif" w:eastAsia="Baskerville Old Face" w:hAnsi="Microsoft Sans Serif" w:cs="Microsoft Sans Serif"/>
              </w:rPr>
              <w:t>behavior</w:t>
            </w:r>
            <w:r w:rsidR="009A7AF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A7AF6" w:rsidRPr="009A7AF6">
              <w:rPr>
                <w:rFonts w:ascii="Microsoft Sans Serif" w:eastAsia="Baskerville Old Face" w:hAnsi="Microsoft Sans Serif" w:cs="Microsoft Sans Serif"/>
              </w:rPr>
              <w:t xml:space="preserve">Our verse notes that it was </w:t>
            </w:r>
            <w:r w:rsidR="009A7AF6" w:rsidRPr="005E1E00">
              <w:rPr>
                <w:rFonts w:ascii="Microsoft Sans Serif" w:eastAsia="Baskerville Old Face" w:hAnsi="Microsoft Sans Serif" w:cs="Microsoft Sans Serif"/>
                <w:i/>
                <w:iCs/>
              </w:rPr>
              <w:t>evil in the sight of the Lord</w:t>
            </w:r>
            <w:r w:rsidR="009A7AF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A7AF6" w:rsidRPr="009A7AF6">
              <w:rPr>
                <w:rFonts w:ascii="Microsoft Sans Serif" w:eastAsia="Baskerville Old Face" w:hAnsi="Microsoft Sans Serif" w:cs="Microsoft Sans Serif"/>
              </w:rPr>
              <w:t xml:space="preserve">We may hide our evil from </w:t>
            </w:r>
            <w:r w:rsidR="00233804" w:rsidRPr="009A7AF6">
              <w:rPr>
                <w:rFonts w:ascii="Microsoft Sans Serif" w:eastAsia="Baskerville Old Face" w:hAnsi="Microsoft Sans Serif" w:cs="Microsoft Sans Serif"/>
              </w:rPr>
              <w:t>others,</w:t>
            </w:r>
            <w:r w:rsidR="009A7AF6" w:rsidRPr="009A7AF6">
              <w:rPr>
                <w:rFonts w:ascii="Microsoft Sans Serif" w:eastAsia="Baskerville Old Face" w:hAnsi="Microsoft Sans Serif" w:cs="Microsoft Sans Serif"/>
              </w:rPr>
              <w:t xml:space="preserve"> but we will never hide it from God</w:t>
            </w:r>
            <w:r w:rsidR="00D1451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1451B" w:rsidRPr="00D1451B">
              <w:rPr>
                <w:rFonts w:ascii="Microsoft Sans Serif" w:eastAsia="Baskerville Old Face" w:hAnsi="Microsoft Sans Serif" w:cs="Microsoft Sans Serif"/>
              </w:rPr>
              <w:t>Men often call evil deeds by nice names</w:t>
            </w:r>
            <w:r w:rsidR="00D1451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1451B" w:rsidRPr="00D1451B">
              <w:rPr>
                <w:rFonts w:ascii="Microsoft Sans Serif" w:eastAsia="Baskerville Old Face" w:hAnsi="Microsoft Sans Serif" w:cs="Microsoft Sans Serif"/>
              </w:rPr>
              <w:t xml:space="preserve">They think this will sanction their </w:t>
            </w:r>
            <w:r w:rsidR="00233804" w:rsidRPr="00D1451B">
              <w:rPr>
                <w:rFonts w:ascii="Microsoft Sans Serif" w:eastAsia="Baskerville Old Face" w:hAnsi="Microsoft Sans Serif" w:cs="Microsoft Sans Serif"/>
              </w:rPr>
              <w:t>evil,</w:t>
            </w:r>
            <w:r w:rsidR="00D1451B" w:rsidRPr="00D1451B">
              <w:rPr>
                <w:rFonts w:ascii="Microsoft Sans Serif" w:eastAsia="Baskerville Old Face" w:hAnsi="Microsoft Sans Serif" w:cs="Microsoft Sans Serif"/>
              </w:rPr>
              <w:t xml:space="preserve"> but it does not</w:t>
            </w:r>
            <w:r w:rsidR="00D1451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1451B" w:rsidRPr="00D1451B">
              <w:rPr>
                <w:rFonts w:ascii="Microsoft Sans Serif" w:eastAsia="Baskerville Old Face" w:hAnsi="Microsoft Sans Serif" w:cs="Microsoft Sans Serif"/>
              </w:rPr>
              <w:t>God's standards are not m</w:t>
            </w:r>
            <w:r w:rsidR="00E66618">
              <w:rPr>
                <w:rFonts w:ascii="Microsoft Sans Serif" w:eastAsia="Baskerville Old Face" w:hAnsi="Microsoft Sans Serif" w:cs="Microsoft Sans Serif"/>
              </w:rPr>
              <w:t>e</w:t>
            </w:r>
            <w:r w:rsidR="00D1451B" w:rsidRPr="00D1451B">
              <w:rPr>
                <w:rFonts w:ascii="Microsoft Sans Serif" w:eastAsia="Baskerville Old Face" w:hAnsi="Microsoft Sans Serif" w:cs="Microsoft Sans Serif"/>
              </w:rPr>
              <w:t>n's standards</w:t>
            </w:r>
            <w:r w:rsidR="00D1451B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1B8C3206" w14:textId="77777777" w:rsidR="00D1451B" w:rsidRDefault="00D1451B" w:rsidP="00143CE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075907EE" w:rsidR="00D1451B" w:rsidRPr="00AE7E9A" w:rsidRDefault="00751AFE" w:rsidP="00143CE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C20E3C">
              <w:rPr>
                <w:rFonts w:ascii="Microsoft Sans Serif" w:eastAsia="Baskerville Old Face" w:hAnsi="Microsoft Sans Serif" w:cs="Microsoft Sans Serif"/>
                <w:b/>
                <w:bCs/>
              </w:rPr>
              <w:t>Defilement of doctrine</w:t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20E3C">
              <w:rPr>
                <w:rFonts w:ascii="Microsoft Sans Serif" w:eastAsia="Baskerville Old Face" w:hAnsi="Microsoft Sans Serif" w:cs="Microsoft Sans Serif"/>
              </w:rPr>
              <w:t>“</w:t>
            </w:r>
            <w:r w:rsidR="00BF292D" w:rsidRPr="00C20E3C">
              <w:rPr>
                <w:rFonts w:ascii="Microsoft Sans Serif" w:eastAsia="Baskerville Old Face" w:hAnsi="Microsoft Sans Serif" w:cs="Microsoft Sans Serif"/>
                <w:i/>
                <w:iCs/>
              </w:rPr>
              <w:t>Forg</w:t>
            </w:r>
            <w:r w:rsidR="00C20E3C">
              <w:rPr>
                <w:rFonts w:ascii="Microsoft Sans Serif" w:eastAsia="Baskerville Old Face" w:hAnsi="Microsoft Sans Serif" w:cs="Microsoft Sans Serif"/>
                <w:i/>
                <w:iCs/>
              </w:rPr>
              <w:t>a</w:t>
            </w:r>
            <w:r w:rsidR="00BF292D" w:rsidRPr="00C20E3C">
              <w:rPr>
                <w:rFonts w:ascii="Microsoft Sans Serif" w:eastAsia="Baskerville Old Face" w:hAnsi="Microsoft Sans Serif" w:cs="Microsoft Sans Serif"/>
                <w:i/>
                <w:iCs/>
              </w:rPr>
              <w:t>t the Lord their God and serve</w:t>
            </w:r>
            <w:r w:rsidR="00CF7FC0">
              <w:rPr>
                <w:rFonts w:ascii="Microsoft Sans Serif" w:eastAsia="Baskerville Old Face" w:hAnsi="Microsoft Sans Serif" w:cs="Microsoft Sans Serif"/>
                <w:i/>
                <w:iCs/>
              </w:rPr>
              <w:t>d</w:t>
            </w:r>
            <w:r w:rsidR="00BF292D" w:rsidRPr="00C20E3C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Baalim and the groves</w:t>
            </w:r>
            <w:r w:rsidR="00BF292D">
              <w:rPr>
                <w:rFonts w:ascii="Microsoft Sans Serif" w:eastAsia="Baskerville Old Face" w:hAnsi="Microsoft Sans Serif" w:cs="Microsoft Sans Serif"/>
              </w:rPr>
              <w:t>.</w:t>
            </w:r>
            <w:r w:rsidR="00C20E3C">
              <w:rPr>
                <w:rFonts w:ascii="Microsoft Sans Serif" w:eastAsia="Baskerville Old Face" w:hAnsi="Microsoft Sans Serif" w:cs="Microsoft Sans Serif"/>
              </w:rPr>
              <w:t>”</w:t>
            </w:r>
            <w:r w:rsidR="00D079B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66618" w:rsidRPr="00D079B2">
              <w:rPr>
                <w:rFonts w:ascii="Microsoft Sans Serif" w:eastAsia="Baskerville Old Face" w:hAnsi="Microsoft Sans Serif" w:cs="Microsoft Sans Serif"/>
              </w:rPr>
              <w:t>Corrupt</w:t>
            </w:r>
            <w:r w:rsidR="00D079B2" w:rsidRPr="00D079B2">
              <w:rPr>
                <w:rFonts w:ascii="Microsoft Sans Serif" w:eastAsia="Baskerville Old Face" w:hAnsi="Microsoft Sans Serif" w:cs="Microsoft Sans Serif"/>
              </w:rPr>
              <w:t xml:space="preserve"> deeds and </w:t>
            </w:r>
            <w:r w:rsidR="00E66618" w:rsidRPr="00D079B2">
              <w:rPr>
                <w:rFonts w:ascii="Microsoft Sans Serif" w:eastAsia="Baskerville Old Face" w:hAnsi="Microsoft Sans Serif" w:cs="Microsoft Sans Serif"/>
              </w:rPr>
              <w:t>corrupt</w:t>
            </w:r>
            <w:r w:rsidR="00D079B2" w:rsidRPr="00D079B2">
              <w:rPr>
                <w:rFonts w:ascii="Microsoft Sans Serif" w:eastAsia="Baskerville Old Face" w:hAnsi="Microsoft Sans Serif" w:cs="Microsoft Sans Serif"/>
              </w:rPr>
              <w:t xml:space="preserve"> doctrine go hand in hand</w:t>
            </w:r>
            <w:r w:rsidR="00D079B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079B2" w:rsidRPr="00D079B2">
              <w:rPr>
                <w:rFonts w:ascii="Microsoft Sans Serif" w:eastAsia="Baskerville Old Face" w:hAnsi="Microsoft Sans Serif" w:cs="Microsoft Sans Serif"/>
              </w:rPr>
              <w:t xml:space="preserve">Defiled doctrine will produce defiled </w:t>
            </w:r>
            <w:r w:rsidR="00FB7242" w:rsidRPr="00D079B2">
              <w:rPr>
                <w:rFonts w:ascii="Microsoft Sans Serif" w:eastAsia="Baskerville Old Face" w:hAnsi="Microsoft Sans Serif" w:cs="Microsoft Sans Serif"/>
              </w:rPr>
              <w:t>deeds,</w:t>
            </w:r>
            <w:r w:rsidR="00D079B2" w:rsidRPr="00D079B2">
              <w:rPr>
                <w:rFonts w:ascii="Microsoft Sans Serif" w:eastAsia="Baskerville Old Face" w:hAnsi="Microsoft Sans Serif" w:cs="Microsoft Sans Serif"/>
              </w:rPr>
              <w:t xml:space="preserve"> and defiled deeds will produce defiled doctrine</w:t>
            </w:r>
            <w:r w:rsidR="00D079B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C71DA" w:rsidRPr="008C71DA">
              <w:rPr>
                <w:rFonts w:ascii="Microsoft Sans Serif" w:eastAsia="Baskerville Old Face" w:hAnsi="Microsoft Sans Serif" w:cs="Microsoft Sans Serif"/>
              </w:rPr>
              <w:t>The defiled doctrine is expressed in two ways in our verse</w:t>
            </w:r>
            <w:r w:rsidR="008C71DA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C71DA" w:rsidRPr="008C71DA">
              <w:rPr>
                <w:rFonts w:ascii="Microsoft Sans Serif" w:eastAsia="Baskerville Old Face" w:hAnsi="Microsoft Sans Serif" w:cs="Microsoft Sans Serif"/>
              </w:rPr>
              <w:t>Israel forg</w:t>
            </w:r>
            <w:r w:rsidR="00E02D6B">
              <w:rPr>
                <w:rFonts w:ascii="Microsoft Sans Serif" w:eastAsia="Baskerville Old Face" w:hAnsi="Microsoft Sans Serif" w:cs="Microsoft Sans Serif"/>
              </w:rPr>
              <w:t>o</w:t>
            </w:r>
            <w:r w:rsidR="008C71DA" w:rsidRPr="008C71DA">
              <w:rPr>
                <w:rFonts w:ascii="Microsoft Sans Serif" w:eastAsia="Baskerville Old Face" w:hAnsi="Microsoft Sans Serif" w:cs="Microsoft Sans Serif"/>
              </w:rPr>
              <w:t>t God</w:t>
            </w:r>
            <w:r w:rsidR="00E02D6B">
              <w:rPr>
                <w:rFonts w:ascii="Microsoft Sans Serif" w:eastAsia="Baskerville Old Face" w:hAnsi="Microsoft Sans Serif" w:cs="Microsoft Sans Serif"/>
              </w:rPr>
              <w:t>, this means</w:t>
            </w:r>
            <w:r w:rsidR="008C71DA" w:rsidRPr="008C71DA">
              <w:rPr>
                <w:rFonts w:ascii="Microsoft Sans Serif" w:eastAsia="Baskerville Old Face" w:hAnsi="Microsoft Sans Serif" w:cs="Microsoft Sans Serif"/>
              </w:rPr>
              <w:t xml:space="preserve"> their devotion to him declined</w:t>
            </w:r>
            <w:r w:rsidR="008C71DA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B1382" w:rsidRPr="007B1382">
              <w:rPr>
                <w:rFonts w:ascii="Microsoft Sans Serif" w:eastAsia="Baskerville Old Face" w:hAnsi="Microsoft Sans Serif" w:cs="Microsoft Sans Serif"/>
              </w:rPr>
              <w:t xml:space="preserve">In our day </w:t>
            </w:r>
            <w:r w:rsidR="00FB7242">
              <w:rPr>
                <w:rFonts w:ascii="Microsoft Sans Serif" w:eastAsia="Baskerville Old Face" w:hAnsi="Microsoft Sans Serif" w:cs="Microsoft Sans Serif"/>
              </w:rPr>
              <w:t xml:space="preserve">we might say </w:t>
            </w:r>
            <w:r w:rsidR="00BD5C7A">
              <w:rPr>
                <w:rFonts w:ascii="Microsoft Sans Serif" w:eastAsia="Baskerville Old Face" w:hAnsi="Microsoft Sans Serif" w:cs="Microsoft Sans Serif"/>
              </w:rPr>
              <w:t>“</w:t>
            </w:r>
            <w:r w:rsidR="007B1382" w:rsidRPr="007B1382">
              <w:rPr>
                <w:rFonts w:ascii="Microsoft Sans Serif" w:eastAsia="Baskerville Old Face" w:hAnsi="Microsoft Sans Serif" w:cs="Microsoft Sans Serif"/>
              </w:rPr>
              <w:t>they quit attending church or reading their bibles</w:t>
            </w:r>
            <w:r w:rsidR="007B1382">
              <w:rPr>
                <w:rFonts w:ascii="Microsoft Sans Serif" w:eastAsia="Baskerville Old Face" w:hAnsi="Microsoft Sans Serif" w:cs="Microsoft Sans Serif"/>
              </w:rPr>
              <w:t>.</w:t>
            </w:r>
            <w:r w:rsidR="00BD5C7A">
              <w:rPr>
                <w:rFonts w:ascii="Microsoft Sans Serif" w:eastAsia="Baskerville Old Face" w:hAnsi="Microsoft Sans Serif" w:cs="Microsoft Sans Serif"/>
              </w:rPr>
              <w:t>”</w:t>
            </w:r>
            <w:r w:rsidR="007B138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7B1382" w:rsidRPr="007B1382">
              <w:rPr>
                <w:rFonts w:ascii="Microsoft Sans Serif" w:eastAsia="Baskerville Old Face" w:hAnsi="Microsoft Sans Serif" w:cs="Microsoft Sans Serif"/>
              </w:rPr>
              <w:t>They did not have room for God in their lives or hearts</w:t>
            </w:r>
            <w:r w:rsidR="007B138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B1382" w:rsidRPr="007B1382">
              <w:rPr>
                <w:rFonts w:ascii="Microsoft Sans Serif" w:eastAsia="Baskerville Old Face" w:hAnsi="Microsoft Sans Serif" w:cs="Microsoft Sans Serif"/>
              </w:rPr>
              <w:t>It also tells us they followed Ba</w:t>
            </w:r>
            <w:r w:rsidR="003328DA">
              <w:rPr>
                <w:rFonts w:ascii="Microsoft Sans Serif" w:eastAsia="Baskerville Old Face" w:hAnsi="Microsoft Sans Serif" w:cs="Microsoft Sans Serif"/>
              </w:rPr>
              <w:t>al</w:t>
            </w:r>
            <w:r w:rsidR="007B138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A06FF" w:rsidRPr="002A06FF">
              <w:rPr>
                <w:rFonts w:ascii="Microsoft Sans Serif" w:eastAsia="Baskerville Old Face" w:hAnsi="Microsoft Sans Serif" w:cs="Microsoft Sans Serif"/>
              </w:rPr>
              <w:t xml:space="preserve">When one leaves </w:t>
            </w:r>
            <w:r w:rsidR="00E6217D" w:rsidRPr="002A06FF">
              <w:rPr>
                <w:rFonts w:ascii="Microsoft Sans Serif" w:eastAsia="Baskerville Old Face" w:hAnsi="Microsoft Sans Serif" w:cs="Microsoft Sans Serif"/>
              </w:rPr>
              <w:t>doctrine,</w:t>
            </w:r>
            <w:r w:rsidR="002A06FF" w:rsidRPr="002A06FF">
              <w:rPr>
                <w:rFonts w:ascii="Microsoft Sans Serif" w:eastAsia="Baskerville Old Face" w:hAnsi="Microsoft Sans Serif" w:cs="Microsoft Sans Serif"/>
              </w:rPr>
              <w:t xml:space="preserve"> the vacuum will always be filled with an idol</w:t>
            </w:r>
            <w:r w:rsidR="002A06F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A6600D" w:rsidRPr="00A6600D">
              <w:rPr>
                <w:rFonts w:ascii="Microsoft Sans Serif" w:eastAsia="Baskerville Old Face" w:hAnsi="Microsoft Sans Serif" w:cs="Microsoft Sans Serif"/>
              </w:rPr>
              <w:t>Those who do not want to give up their idols and sins</w:t>
            </w:r>
            <w:r w:rsidR="007F2DD6">
              <w:rPr>
                <w:rFonts w:ascii="Microsoft Sans Serif" w:eastAsia="Baskerville Old Face" w:hAnsi="Microsoft Sans Serif" w:cs="Microsoft Sans Serif"/>
              </w:rPr>
              <w:t>,</w:t>
            </w:r>
            <w:r w:rsidR="00A6600D" w:rsidRPr="00A6600D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7F2DD6">
              <w:rPr>
                <w:rFonts w:ascii="Microsoft Sans Serif" w:eastAsia="Baskerville Old Face" w:hAnsi="Microsoft Sans Serif" w:cs="Microsoft Sans Serif"/>
              </w:rPr>
              <w:t>run to</w:t>
            </w:r>
            <w:r w:rsidR="00A6600D" w:rsidRPr="00A6600D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4674F9">
              <w:rPr>
                <w:rFonts w:ascii="Microsoft Sans Serif" w:eastAsia="Baskerville Old Face" w:hAnsi="Microsoft Sans Serif" w:cs="Microsoft Sans Serif"/>
              </w:rPr>
              <w:t>false</w:t>
            </w:r>
            <w:r w:rsidR="00A6600D" w:rsidRPr="00A6600D">
              <w:rPr>
                <w:rFonts w:ascii="Microsoft Sans Serif" w:eastAsia="Baskerville Old Face" w:hAnsi="Microsoft Sans Serif" w:cs="Microsoft Sans Serif"/>
              </w:rPr>
              <w:t xml:space="preserve"> religion</w:t>
            </w:r>
            <w:r w:rsidR="00A6600D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20E3C"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7CD7C007" w14:textId="77777777" w:rsidR="005C0557" w:rsidRDefault="005C0557" w:rsidP="0071015F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</w:p>
    <w:p w14:paraId="155FCB3F" w14:textId="2EDBC316" w:rsidR="00E5397B" w:rsidRPr="000E1C08" w:rsidRDefault="00683E7B" w:rsidP="004674F9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A765A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2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JOSHUA </w:t>
      </w:r>
      <w:r w:rsidR="00A765A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21-24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35E7E4FE" w:rsidR="004F3734" w:rsidRPr="00BC3917" w:rsidRDefault="00044495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After Joshua died, who did</w:t>
            </w:r>
            <w:r w:rsidR="00EF1EC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God appoint as their leader? 1:1-2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5BA5C9E9" w:rsidR="00EF1EC2" w:rsidRPr="007A014F" w:rsidRDefault="0078621C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When Adonibezek was </w:t>
            </w:r>
            <w:r w:rsidR="00EA52D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found, what did the Israelites do to him? 1:</w:t>
            </w:r>
            <w:r w:rsidR="0093690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6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936903">
        <w:trPr>
          <w:trHeight w:val="503"/>
        </w:trPr>
        <w:tc>
          <w:tcPr>
            <w:tcW w:w="3685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54784A58" w:rsidR="00936903" w:rsidRPr="00EB0833" w:rsidRDefault="00D71718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Adonib</w:t>
            </w:r>
            <w:r w:rsidR="0077438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ezek responded after he was caught. H</w:t>
            </w:r>
            <w:r w:rsidR="0017158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</w:t>
            </w:r>
            <w:r w:rsidR="0077438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statement</w:t>
            </w:r>
            <w:r w:rsidR="0017158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was very </w:t>
            </w:r>
            <w:r w:rsidR="00C63DB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interesting</w:t>
            </w:r>
            <w:r w:rsidR="0077438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. </w:t>
            </w:r>
            <w:r w:rsidR="0017158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In short, what did he confess to? 1:7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160A0D8F" w:rsidR="00DA1627" w:rsidRPr="00585185" w:rsidRDefault="00AC08D5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When Caleb’s daughter </w:t>
            </w:r>
            <w:r w:rsidR="00C1565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was given to Othniel to wife, what did she ask he father for? 1:</w:t>
            </w:r>
            <w:r w:rsidR="001B527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15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6C38EF3B" w:rsidR="00C32996" w:rsidRPr="00A73C5C" w:rsidRDefault="00E47F84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Why did the spies give mercy </w:t>
            </w:r>
            <w:r w:rsidR="0029596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to “a man?” 1:24-</w:t>
            </w:r>
            <w:r w:rsidR="00C36293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26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7C82B5AB" w:rsidR="00A53F11" w:rsidRPr="00D82A91" w:rsidRDefault="009F7295" w:rsidP="005147A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God gave Israel the land</w:t>
            </w:r>
            <w:r w:rsidR="000C294B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. Who was the group of people that they still refused to drive out? </w:t>
            </w:r>
            <w:r w:rsidR="005F03D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1:27-</w:t>
            </w:r>
            <w:r w:rsidR="00A53F1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33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0368E1E1" w14:textId="685364FB" w:rsidR="00D572D6" w:rsidRDefault="00543639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Because Israel refused to drive out the Canaanites, what did the angel tell them</w:t>
            </w:r>
            <w:r w:rsidR="00CE6EF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would be the result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? </w:t>
            </w:r>
          </w:p>
          <w:p w14:paraId="39921381" w14:textId="104F8575" w:rsidR="00543639" w:rsidRPr="000615C1" w:rsidRDefault="00543639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2:1-</w:t>
            </w:r>
            <w:r w:rsidR="00CE6EF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3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0B22ACC8" w:rsidR="00FF2D4F" w:rsidRPr="00D902B1" w:rsidRDefault="00242954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was Israel’s response to the angel’s message? 2:4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BC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4E5FA68" w14:textId="77777777" w:rsidR="00242954" w:rsidRDefault="00E56E2A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Jael</w:t>
            </w:r>
            <w:r w:rsidR="00FD47F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do to Sisera? </w:t>
            </w:r>
            <w:r w:rsidR="00C26CC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4:21</w:t>
            </w:r>
          </w:p>
          <w:p w14:paraId="44526AD7" w14:textId="77777777" w:rsidR="004438B0" w:rsidRDefault="004438B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4241BF10" w:rsidR="004438B0" w:rsidRPr="00DF0347" w:rsidRDefault="004438B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He thought he had escaped the judgment of God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BC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493CD13C" w:rsidR="00504F81" w:rsidRPr="000051B0" w:rsidRDefault="00504F8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Joshua chapter 5 is a song of what 2 people</w:t>
            </w:r>
            <w:r w:rsidR="009D6EC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. Th</w:t>
            </w:r>
            <w:r w:rsidR="00A35BC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ey sang b</w:t>
            </w:r>
            <w:r w:rsidR="009D6EC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ecause of the victory over their enemies? 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483A52CF" w14:textId="77777777" w:rsidR="00B50A4A" w:rsidRDefault="00B50A4A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</w:p>
    <w:p w14:paraId="55AC0DD1" w14:textId="75EE0B74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133C" w14:textId="77777777" w:rsidR="0039209B" w:rsidRDefault="0039209B" w:rsidP="002719D0">
      <w:pPr>
        <w:spacing w:before="0" w:line="240" w:lineRule="auto"/>
      </w:pPr>
      <w:r>
        <w:separator/>
      </w:r>
    </w:p>
  </w:endnote>
  <w:endnote w:type="continuationSeparator" w:id="0">
    <w:p w14:paraId="7C6F2B18" w14:textId="77777777" w:rsidR="0039209B" w:rsidRDefault="0039209B" w:rsidP="002719D0">
      <w:pPr>
        <w:spacing w:before="0" w:line="240" w:lineRule="auto"/>
      </w:pPr>
      <w:r>
        <w:continuationSeparator/>
      </w:r>
    </w:p>
  </w:endnote>
  <w:endnote w:type="continuationNotice" w:id="1">
    <w:p w14:paraId="40005F61" w14:textId="77777777" w:rsidR="0039209B" w:rsidRDefault="0039209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FBBC9" w14:textId="77777777" w:rsidR="0039209B" w:rsidRDefault="0039209B" w:rsidP="002719D0">
      <w:pPr>
        <w:spacing w:before="0" w:line="240" w:lineRule="auto"/>
      </w:pPr>
      <w:r>
        <w:separator/>
      </w:r>
    </w:p>
  </w:footnote>
  <w:footnote w:type="continuationSeparator" w:id="0">
    <w:p w14:paraId="6869F5C6" w14:textId="77777777" w:rsidR="0039209B" w:rsidRDefault="0039209B" w:rsidP="002719D0">
      <w:pPr>
        <w:spacing w:before="0" w:line="240" w:lineRule="auto"/>
      </w:pPr>
      <w:r>
        <w:continuationSeparator/>
      </w:r>
    </w:p>
  </w:footnote>
  <w:footnote w:type="continuationNotice" w:id="1">
    <w:p w14:paraId="4A307C72" w14:textId="77777777" w:rsidR="0039209B" w:rsidRDefault="0039209B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A01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016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9D8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81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42BD"/>
    <w:rsid w:val="0031430E"/>
    <w:rsid w:val="00314471"/>
    <w:rsid w:val="0031465F"/>
    <w:rsid w:val="00314AAC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84C"/>
    <w:rsid w:val="00431A8B"/>
    <w:rsid w:val="00431C48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4F81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639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121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382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C98"/>
    <w:rsid w:val="008E5D78"/>
    <w:rsid w:val="008E5DBD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ED4"/>
    <w:rsid w:val="00B5603D"/>
    <w:rsid w:val="00B56159"/>
    <w:rsid w:val="00B564EF"/>
    <w:rsid w:val="00B568FE"/>
    <w:rsid w:val="00B56924"/>
    <w:rsid w:val="00B56952"/>
    <w:rsid w:val="00B5696C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DB1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718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DB7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0A9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558E5"/>
    <w:rsid w:val="00B60553"/>
    <w:rsid w:val="00B65135"/>
    <w:rsid w:val="00B6554F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163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95</cp:revision>
  <dcterms:created xsi:type="dcterms:W3CDTF">2026-08-24T18:42:00Z</dcterms:created>
  <dcterms:modified xsi:type="dcterms:W3CDTF">2026-08-29T15:49:00Z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