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0AB69AFF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050183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  <w:r w:rsidR="00332709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0E6B9A4F" w14:textId="77777777" w:rsidR="00B2567C" w:rsidRDefault="00B2567C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7F5E19C" w14:textId="44AF26AD" w:rsidR="00DF1F0D" w:rsidRPr="00205771" w:rsidRDefault="00B2567C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should we not answer a fool’s folly? 26:4-5</w:t>
                  </w:r>
                </w:p>
              </w:tc>
              <w:tc>
                <w:tcPr>
                  <w:tcW w:w="2123" w:type="dxa"/>
                </w:tcPr>
                <w:p w14:paraId="1EDCEA2D" w14:textId="6BC34F64" w:rsidR="00E6511E" w:rsidRPr="00C75E4A" w:rsidRDefault="00313217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Lest we be like him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2F548C60" w14:textId="77777777" w:rsidR="00B2567C" w:rsidRDefault="00B2567C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4383B8C7" w:rsidR="00854FB6" w:rsidRPr="00087774" w:rsidRDefault="00B2567C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type of person causes strife? 26:20</w:t>
                  </w:r>
                </w:p>
              </w:tc>
              <w:tc>
                <w:tcPr>
                  <w:tcW w:w="2123" w:type="dxa"/>
                </w:tcPr>
                <w:p w14:paraId="7AE578CE" w14:textId="77777777" w:rsidR="00C07970" w:rsidRDefault="00C07970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67C218A6" w:rsidR="00F819FE" w:rsidRPr="00502AF5" w:rsidRDefault="00F819FE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A talebearer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30D8E54B" w14:textId="77777777" w:rsidR="00B2567C" w:rsidRDefault="00B2567C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5B08861" w14:textId="5828D0A3" w:rsidR="00DF1F0D" w:rsidRPr="00D16AA9" w:rsidRDefault="00B2567C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will a flattering mouth cause? 26:28</w:t>
                  </w:r>
                </w:p>
              </w:tc>
              <w:tc>
                <w:tcPr>
                  <w:tcW w:w="2123" w:type="dxa"/>
                </w:tcPr>
                <w:p w14:paraId="406CD7F7" w14:textId="0A935A5D" w:rsidR="00B32A4D" w:rsidRPr="004B51D9" w:rsidRDefault="00F90DAA" w:rsidP="00A96ED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Ruin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48B9399F" w14:textId="77777777" w:rsidR="00B2567C" w:rsidRDefault="00B2567C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49FD903A" w14:textId="77777777" w:rsidR="00805741" w:rsidRDefault="00B2567C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should not come from our own lips? 27:2</w:t>
                  </w:r>
                </w:p>
                <w:p w14:paraId="1FB6B5DE" w14:textId="5CC9E73F" w:rsidR="00B2567C" w:rsidRPr="00730E1D" w:rsidRDefault="00B2567C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0F628621" w:rsidR="00C67381" w:rsidRPr="00205771" w:rsidRDefault="00F90DAA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Our own praise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78150FDF" w14:textId="77777777" w:rsidR="00B2567C" w:rsidRDefault="00B2567C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621030D2" w14:textId="5898C6F2" w:rsidR="00DF1F0D" w:rsidRPr="00205771" w:rsidRDefault="00B2567C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is better than secret love? 27:5</w:t>
                  </w:r>
                </w:p>
              </w:tc>
              <w:tc>
                <w:tcPr>
                  <w:tcW w:w="2123" w:type="dxa"/>
                </w:tcPr>
                <w:p w14:paraId="222DC13B" w14:textId="08C110CD" w:rsidR="00885710" w:rsidRPr="00087774" w:rsidRDefault="003343ED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Open rebuke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17231F9A" w14:textId="77777777" w:rsidR="00B2567C" w:rsidRDefault="00B2567C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7F8169E3" w14:textId="77777777" w:rsidR="00DF1F0D" w:rsidRDefault="00B2567C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In your own words, what is a good lesson to learn from 27:17?</w:t>
                  </w:r>
                </w:p>
                <w:p w14:paraId="265B0BD0" w14:textId="3F0E0002" w:rsidR="00B2567C" w:rsidRPr="00205771" w:rsidRDefault="00B2567C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46DF4CB0" w14:textId="77777777" w:rsidR="00C07970" w:rsidRDefault="00C07970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62D9E133" w:rsidR="003343ED" w:rsidRPr="00004AF8" w:rsidRDefault="003343ED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Keep company with godly friends. </w:t>
                  </w:r>
                  <w:r w:rsidR="00FA62D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We can learn from others and gain wisdom from godly people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0A9A5696" w14:textId="77777777" w:rsidR="00B2567C" w:rsidRDefault="00B2567C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C2253FD" w14:textId="77777777" w:rsidR="00DF1F0D" w:rsidRDefault="00B2567C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of a man is never satisfied? 27:20</w:t>
                  </w:r>
                </w:p>
                <w:p w14:paraId="60BBED9A" w14:textId="53FF778E" w:rsidR="00B2567C" w:rsidRPr="00FB499F" w:rsidRDefault="00B2567C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792466DF" w:rsidR="00283C7D" w:rsidRPr="003F6BE8" w:rsidRDefault="00350F5A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eyes of man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0E024B7A" w14:textId="77777777" w:rsidR="00B2567C" w:rsidRDefault="00B2567C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33C68233" w14:textId="77777777" w:rsidR="00DF1F0D" w:rsidRDefault="00B2567C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 shall have mercy? 28:13</w:t>
                  </w:r>
                </w:p>
                <w:p w14:paraId="3FED7550" w14:textId="7357E53D" w:rsidR="00B2567C" w:rsidRPr="00133487" w:rsidRDefault="00B2567C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5DE42EA" w14:textId="77777777" w:rsidR="00283C7D" w:rsidRDefault="00283C7D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35D94E42" w:rsidR="00350F5A" w:rsidRPr="00A66FF2" w:rsidRDefault="00F1017A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Those who confess and forsake sin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44C071A1" w14:textId="77777777" w:rsidR="00B2567C" w:rsidRDefault="00B2567C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31C3EF4F" w:rsidR="00DF1F0D" w:rsidRPr="00133487" w:rsidRDefault="00B2567C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type of man is safe? 29:25</w:t>
                  </w:r>
                </w:p>
              </w:tc>
              <w:tc>
                <w:tcPr>
                  <w:tcW w:w="2123" w:type="dxa"/>
                </w:tcPr>
                <w:p w14:paraId="67F67829" w14:textId="7B0E2C1E" w:rsidR="005F3738" w:rsidRPr="00087774" w:rsidRDefault="001E23F8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Whoso putteth his trust in the Lord.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57D8E292" w14:textId="77777777" w:rsidR="00B2567C" w:rsidRDefault="00B2567C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55438522" w14:textId="77777777" w:rsidR="00854FB6" w:rsidRDefault="00B2567C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 taught king Lemuel the words of Proverbs 31?</w:t>
                  </w:r>
                </w:p>
                <w:p w14:paraId="67461DC3" w14:textId="63809B76" w:rsidR="00B2567C" w:rsidRDefault="00B2567C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1B7480E" w14:textId="77777777" w:rsidR="00881D13" w:rsidRDefault="00881D13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67641448" w:rsidR="001E23F8" w:rsidRPr="00003B60" w:rsidRDefault="008373B2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His Mother</w:t>
                  </w:r>
                </w:p>
              </w:tc>
            </w:tr>
          </w:tbl>
          <w:p w14:paraId="7A34ED9E" w14:textId="1F0C7DB8" w:rsidR="00277634" w:rsidRPr="00E62B88" w:rsidRDefault="0082308A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82308A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Proverbs </w:t>
            </w:r>
            <w:r w:rsidR="008D31A6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2</w:t>
            </w:r>
            <w:r w:rsidR="00332709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6-31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28438E65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8543C">
              <w:rPr>
                <w:b/>
                <w:bCs/>
                <w:color w:val="FF0000"/>
                <w:sz w:val="24"/>
              </w:rPr>
              <w:t>7/</w:t>
            </w:r>
            <w:r w:rsidR="008D31A6">
              <w:rPr>
                <w:b/>
                <w:bCs/>
                <w:color w:val="FF0000"/>
                <w:sz w:val="24"/>
              </w:rPr>
              <w:t>1</w:t>
            </w:r>
            <w:r w:rsidR="00332709">
              <w:rPr>
                <w:b/>
                <w:bCs/>
                <w:color w:val="FF0000"/>
                <w:sz w:val="24"/>
              </w:rPr>
              <w:t>9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46C54AF1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332709">
              <w:rPr>
                <w:b/>
                <w:bCs/>
                <w:color w:val="EE0000"/>
                <w:sz w:val="24"/>
                <w:szCs w:val="24"/>
                <w:u w:val="single"/>
              </w:rPr>
              <w:t>GALATIANS 1-</w:t>
            </w:r>
            <w:r w:rsidR="00E50603">
              <w:rPr>
                <w:b/>
                <w:bCs/>
                <w:color w:val="EE0000"/>
                <w:sz w:val="24"/>
                <w:szCs w:val="24"/>
                <w:u w:val="single"/>
              </w:rPr>
              <w:t>6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741C50E7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AB5974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DON’T GIVE UP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0440AE74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D618BF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40713823" wp14:editId="50002230">
                  <wp:extent cx="3052444" cy="1463040"/>
                  <wp:effectExtent l="0" t="0" r="0" b="3810"/>
                  <wp:docPr id="4847891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78911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t="966" b="14815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769" cy="1463196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3F8D7317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39045D">
              <w:rPr>
                <w:b/>
                <w:bCs/>
                <w:i/>
                <w:iCs/>
              </w:rPr>
              <w:t>Let us not be weary in well doing</w:t>
            </w:r>
            <w:r w:rsidR="00B2567C">
              <w:rPr>
                <w:b/>
                <w:bCs/>
                <w:i/>
                <w:iCs/>
              </w:rPr>
              <w:t>, for in due season we shall reap if we faint not</w:t>
            </w:r>
            <w:r w:rsidR="00973BC5" w:rsidRPr="00973BC5">
              <w:rPr>
                <w:b/>
                <w:bCs/>
                <w:i/>
                <w:iCs/>
              </w:rPr>
              <w:t>.</w:t>
            </w:r>
            <w:r w:rsidR="00380099">
              <w:rPr>
                <w:b/>
                <w:bCs/>
                <w:i/>
                <w:iCs/>
              </w:rPr>
              <w:t>”</w:t>
            </w:r>
            <w:r w:rsidR="00380099" w:rsidRPr="00444FA7">
              <w:rPr>
                <w:b/>
                <w:bCs/>
                <w:i/>
                <w:iCs/>
              </w:rPr>
              <w:t xml:space="preserve"> ~</w:t>
            </w:r>
            <w:r w:rsidR="001169ED">
              <w:rPr>
                <w:b/>
                <w:bCs/>
                <w:i/>
                <w:iCs/>
              </w:rPr>
              <w:t xml:space="preserve"> </w:t>
            </w:r>
            <w:r w:rsidR="0039045D">
              <w:rPr>
                <w:b/>
                <w:bCs/>
                <w:i/>
                <w:iCs/>
              </w:rPr>
              <w:t>Galatians 6:9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082F46E7" w14:textId="257255E6" w:rsidR="008D31A6" w:rsidRDefault="00077A68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077A68">
              <w:rPr>
                <w:rFonts w:ascii="Microsoft Sans Serif" w:eastAsia="Baskerville Old Face" w:hAnsi="Microsoft Sans Serif" w:cs="Microsoft Sans Serif"/>
              </w:rPr>
              <w:t xml:space="preserve">Everyone will find helpful </w:t>
            </w:r>
            <w:r w:rsidR="00F52E79" w:rsidRPr="00077A68">
              <w:rPr>
                <w:rFonts w:ascii="Microsoft Sans Serif" w:eastAsia="Baskerville Old Face" w:hAnsi="Microsoft Sans Serif" w:cs="Microsoft Sans Serif"/>
              </w:rPr>
              <w:t>instructions</w:t>
            </w:r>
            <w:r w:rsidRPr="00077A68">
              <w:rPr>
                <w:rFonts w:ascii="Microsoft Sans Serif" w:eastAsia="Baskerville Old Face" w:hAnsi="Microsoft Sans Serif" w:cs="Microsoft Sans Serif"/>
              </w:rPr>
              <w:t xml:space="preserve"> from this verse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77A68">
              <w:rPr>
                <w:rFonts w:ascii="Microsoft Sans Serif" w:eastAsia="Baskerville Old Face" w:hAnsi="Microsoft Sans Serif" w:cs="Microsoft Sans Serif"/>
              </w:rPr>
              <w:t xml:space="preserve">It is universal in its </w:t>
            </w:r>
            <w:r w:rsidR="00F52E79" w:rsidRPr="00077A68">
              <w:rPr>
                <w:rFonts w:ascii="Microsoft Sans Serif" w:eastAsia="Baskerville Old Face" w:hAnsi="Microsoft Sans Serif" w:cs="Microsoft Sans Serif"/>
              </w:rPr>
              <w:t>application</w:t>
            </w:r>
            <w:r w:rsidR="00F52E79">
              <w:rPr>
                <w:rFonts w:ascii="Microsoft Sans Serif" w:eastAsia="Baskerville Old Face" w:hAnsi="Microsoft Sans Serif" w:cs="Microsoft Sans Serif"/>
              </w:rPr>
              <w:t xml:space="preserve"> and</w:t>
            </w:r>
            <w:r w:rsidRPr="00077A68">
              <w:rPr>
                <w:rFonts w:ascii="Microsoft Sans Serif" w:eastAsia="Baskerville Old Face" w:hAnsi="Microsoft Sans Serif" w:cs="Microsoft Sans Serif"/>
              </w:rPr>
              <w:t xml:space="preserve"> is divided into 3 parts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</w:p>
          <w:p w14:paraId="12171922" w14:textId="77777777" w:rsidR="00077A68" w:rsidRDefault="00077A68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7FFDA3EC" w14:textId="56E0C724" w:rsidR="00077A68" w:rsidRDefault="007B6EA2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F52E79">
              <w:rPr>
                <w:rFonts w:ascii="Microsoft Sans Serif" w:eastAsia="Baskerville Old Face" w:hAnsi="Microsoft Sans Serif" w:cs="Microsoft Sans Serif"/>
                <w:b/>
                <w:bCs/>
              </w:rPr>
              <w:t>Problem of weariness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F52E79">
              <w:rPr>
                <w:rFonts w:ascii="Microsoft Sans Serif" w:eastAsia="Baskerville Old Face" w:hAnsi="Microsoft Sans Serif" w:cs="Microsoft Sans Serif"/>
                <w:i/>
                <w:iCs/>
              </w:rPr>
              <w:t>Let us not be weary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.” </w:t>
            </w:r>
            <w:r w:rsidRPr="007B6EA2">
              <w:rPr>
                <w:rFonts w:ascii="Microsoft Sans Serif" w:eastAsia="Baskerville Old Face" w:hAnsi="Microsoft Sans Serif" w:cs="Microsoft Sans Serif"/>
              </w:rPr>
              <w:t xml:space="preserve">We often get tired of </w:t>
            </w:r>
            <w:r w:rsidR="00F52E79" w:rsidRPr="007B6EA2">
              <w:rPr>
                <w:rFonts w:ascii="Microsoft Sans Serif" w:eastAsia="Baskerville Old Face" w:hAnsi="Microsoft Sans Serif" w:cs="Microsoft Sans Serif"/>
              </w:rPr>
              <w:t>doing things</w:t>
            </w:r>
            <w:r w:rsidRPr="007B6EA2">
              <w:rPr>
                <w:rFonts w:ascii="Microsoft Sans Serif" w:eastAsia="Baskerville Old Face" w:hAnsi="Microsoft Sans Serif" w:cs="Microsoft Sans Serif"/>
              </w:rPr>
              <w:t xml:space="preserve"> right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7B6EA2">
              <w:rPr>
                <w:rFonts w:ascii="Microsoft Sans Serif" w:eastAsia="Baskerville Old Face" w:hAnsi="Microsoft Sans Serif" w:cs="Microsoft Sans Serif"/>
              </w:rPr>
              <w:t>There are at least two reasons for this problem</w:t>
            </w:r>
            <w:r w:rsidR="00E4490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52E79">
              <w:rPr>
                <w:rFonts w:ascii="Microsoft Sans Serif" w:eastAsia="Baskerville Old Face" w:hAnsi="Microsoft Sans Serif" w:cs="Microsoft Sans Serif"/>
              </w:rPr>
              <w:t>First</w:t>
            </w:r>
            <w:r w:rsidR="00E44900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E44900" w:rsidRPr="00E44900">
              <w:rPr>
                <w:rFonts w:ascii="Microsoft Sans Serif" w:eastAsia="Baskerville Old Face" w:hAnsi="Microsoft Sans Serif" w:cs="Microsoft Sans Serif"/>
              </w:rPr>
              <w:t>we get tired of doing right because of the lack of attention</w:t>
            </w:r>
            <w:r w:rsidR="00E4490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AE1C4E">
              <w:rPr>
                <w:rFonts w:ascii="Microsoft Sans Serif" w:eastAsia="Baskerville Old Face" w:hAnsi="Microsoft Sans Serif" w:cs="Microsoft Sans Serif"/>
              </w:rPr>
              <w:t>W</w:t>
            </w:r>
            <w:r w:rsidR="008D7CF4" w:rsidRPr="008D7CF4">
              <w:rPr>
                <w:rFonts w:ascii="Microsoft Sans Serif" w:eastAsia="Baskerville Old Face" w:hAnsi="Microsoft Sans Serif" w:cs="Microsoft Sans Serif"/>
              </w:rPr>
              <w:t>e want to quit because we are unnoticed</w:t>
            </w:r>
            <w:r w:rsidR="008D7CF4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AE1C4E">
              <w:rPr>
                <w:rFonts w:ascii="Microsoft Sans Serif" w:eastAsia="Baskerville Old Face" w:hAnsi="Microsoft Sans Serif" w:cs="Microsoft Sans Serif"/>
              </w:rPr>
              <w:t xml:space="preserve">and </w:t>
            </w:r>
            <w:r w:rsidR="008D7CF4" w:rsidRPr="008D7CF4">
              <w:rPr>
                <w:rFonts w:ascii="Microsoft Sans Serif" w:eastAsia="Baskerville Old Face" w:hAnsi="Microsoft Sans Serif" w:cs="Microsoft Sans Serif"/>
              </w:rPr>
              <w:t>unappreciated</w:t>
            </w:r>
            <w:r w:rsidR="008D7CF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D7CF4" w:rsidRPr="008D7CF4">
              <w:rPr>
                <w:rFonts w:ascii="Microsoft Sans Serif" w:eastAsia="Baskerville Old Face" w:hAnsi="Microsoft Sans Serif" w:cs="Microsoft Sans Serif"/>
              </w:rPr>
              <w:t>If we are noticed</w:t>
            </w:r>
            <w:r w:rsidR="00AE1C4E">
              <w:rPr>
                <w:rFonts w:ascii="Microsoft Sans Serif" w:eastAsia="Baskerville Old Face" w:hAnsi="Microsoft Sans Serif" w:cs="Microsoft Sans Serif"/>
              </w:rPr>
              <w:t>,</w:t>
            </w:r>
            <w:r w:rsidR="008D7CF4" w:rsidRPr="008D7CF4">
              <w:rPr>
                <w:rFonts w:ascii="Microsoft Sans Serif" w:eastAsia="Baskerville Old Face" w:hAnsi="Microsoft Sans Serif" w:cs="Microsoft Sans Serif"/>
              </w:rPr>
              <w:t xml:space="preserve"> it is only to be criticized and not to be complimented</w:t>
            </w:r>
            <w:r w:rsidR="008279F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279F7" w:rsidRPr="008279F7">
              <w:rPr>
                <w:rFonts w:ascii="Microsoft Sans Serif" w:eastAsia="Baskerville Old Face" w:hAnsi="Microsoft Sans Serif" w:cs="Microsoft Sans Serif"/>
              </w:rPr>
              <w:t>It is hard to keep going when our work is not recognize</w:t>
            </w:r>
            <w:r w:rsidR="00D259F6">
              <w:rPr>
                <w:rFonts w:ascii="Microsoft Sans Serif" w:eastAsia="Baskerville Old Face" w:hAnsi="Microsoft Sans Serif" w:cs="Microsoft Sans Serif"/>
              </w:rPr>
              <w:t>d</w:t>
            </w:r>
            <w:r w:rsidR="008279F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259F6">
              <w:rPr>
                <w:rFonts w:ascii="Microsoft Sans Serif" w:eastAsia="Baskerville Old Face" w:hAnsi="Microsoft Sans Serif" w:cs="Microsoft Sans Serif"/>
              </w:rPr>
              <w:t>Second</w:t>
            </w:r>
            <w:r w:rsidR="008279F7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8279F7" w:rsidRPr="008279F7">
              <w:rPr>
                <w:rFonts w:ascii="Microsoft Sans Serif" w:eastAsia="Baskerville Old Face" w:hAnsi="Microsoft Sans Serif" w:cs="Microsoft Sans Serif"/>
              </w:rPr>
              <w:t xml:space="preserve">we get tired of </w:t>
            </w:r>
            <w:r w:rsidR="0023350F" w:rsidRPr="008279F7">
              <w:rPr>
                <w:rFonts w:ascii="Microsoft Sans Serif" w:eastAsia="Baskerville Old Face" w:hAnsi="Microsoft Sans Serif" w:cs="Microsoft Sans Serif"/>
              </w:rPr>
              <w:t>doing things</w:t>
            </w:r>
            <w:r w:rsidR="008279F7" w:rsidRPr="008279F7">
              <w:rPr>
                <w:rFonts w:ascii="Microsoft Sans Serif" w:eastAsia="Baskerville Old Face" w:hAnsi="Microsoft Sans Serif" w:cs="Microsoft Sans Serif"/>
              </w:rPr>
              <w:t xml:space="preserve"> right because of the lack of fruit</w:t>
            </w:r>
            <w:r w:rsidR="008279F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279F7" w:rsidRPr="008279F7">
              <w:rPr>
                <w:rFonts w:ascii="Microsoft Sans Serif" w:eastAsia="Baskerville Old Face" w:hAnsi="Microsoft Sans Serif" w:cs="Microsoft Sans Serif"/>
              </w:rPr>
              <w:t>We work long hours</w:t>
            </w:r>
            <w:r w:rsidR="004B67CC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4B67CC" w:rsidRPr="004B67CC">
              <w:rPr>
                <w:rFonts w:ascii="Microsoft Sans Serif" w:eastAsia="Baskerville Old Face" w:hAnsi="Microsoft Sans Serif" w:cs="Microsoft Sans Serif"/>
              </w:rPr>
              <w:t>but the fruit seems to never come</w:t>
            </w:r>
            <w:r w:rsidR="004B67C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B67CC" w:rsidRPr="004B67CC">
              <w:rPr>
                <w:rFonts w:ascii="Microsoft Sans Serif" w:eastAsia="Baskerville Old Face" w:hAnsi="Microsoft Sans Serif" w:cs="Microsoft Sans Serif"/>
              </w:rPr>
              <w:t>We become discouraged and think that our work is in vain</w:t>
            </w:r>
            <w:r w:rsidR="004B67C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B67CC" w:rsidRPr="004B67CC">
              <w:rPr>
                <w:rFonts w:ascii="Microsoft Sans Serif" w:eastAsia="Baskerville Old Face" w:hAnsi="Microsoft Sans Serif" w:cs="Microsoft Sans Serif"/>
              </w:rPr>
              <w:t>We wonder if it really pays to do right because we seem to see so little fruit for doing right</w:t>
            </w:r>
            <w:r w:rsidR="004B67CC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1C9637B5" w14:textId="77777777" w:rsidR="004B67CC" w:rsidRDefault="004B67CC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47651153" w14:textId="6D0105BF" w:rsidR="004B67CC" w:rsidRDefault="00BD7ABB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325CDD">
              <w:rPr>
                <w:rFonts w:ascii="Microsoft Sans Serif" w:eastAsia="Baskerville Old Face" w:hAnsi="Microsoft Sans Serif" w:cs="Microsoft Sans Serif"/>
                <w:b/>
                <w:bCs/>
              </w:rPr>
              <w:t>P</w:t>
            </w:r>
            <w:r w:rsidR="003A3B7E" w:rsidRPr="00325CDD">
              <w:rPr>
                <w:rFonts w:ascii="Microsoft Sans Serif" w:eastAsia="Baskerville Old Face" w:hAnsi="Microsoft Sans Serif" w:cs="Microsoft Sans Serif"/>
                <w:b/>
                <w:bCs/>
              </w:rPr>
              <w:t>rovision</w:t>
            </w:r>
            <w:r w:rsidRPr="00325CDD">
              <w:rPr>
                <w:rFonts w:ascii="Microsoft Sans Serif" w:eastAsia="Baskerville Old Face" w:hAnsi="Microsoft Sans Serif" w:cs="Microsoft Sans Serif"/>
                <w:b/>
                <w:bCs/>
              </w:rPr>
              <w:t xml:space="preserve"> for weariness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5D2C24">
              <w:rPr>
                <w:rFonts w:ascii="Microsoft Sans Serif" w:eastAsia="Baskerville Old Face" w:hAnsi="Microsoft Sans Serif" w:cs="Microsoft Sans Serif"/>
                <w:i/>
                <w:iCs/>
              </w:rPr>
              <w:t>In due season we shall reap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.” </w:t>
            </w:r>
            <w:r w:rsidR="004944BB" w:rsidRPr="004944BB">
              <w:rPr>
                <w:rFonts w:ascii="Microsoft Sans Serif" w:eastAsia="Baskerville Old Face" w:hAnsi="Microsoft Sans Serif" w:cs="Microsoft Sans Serif"/>
              </w:rPr>
              <w:t>This is good medicine for the problem of weariness</w:t>
            </w:r>
            <w:r w:rsidR="004944B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D2C24">
              <w:rPr>
                <w:rFonts w:ascii="Microsoft Sans Serif" w:eastAsia="Baskerville Old Face" w:hAnsi="Microsoft Sans Serif" w:cs="Microsoft Sans Serif"/>
              </w:rPr>
              <w:t xml:space="preserve">We see </w:t>
            </w:r>
            <w:r w:rsidR="004944BB" w:rsidRPr="004944BB">
              <w:rPr>
                <w:rFonts w:ascii="Microsoft Sans Serif" w:eastAsia="Baskerville Old Face" w:hAnsi="Microsoft Sans Serif" w:cs="Microsoft Sans Serif"/>
              </w:rPr>
              <w:t>the promise of wages and the patience for wages</w:t>
            </w:r>
            <w:r w:rsidR="004944B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D2C24">
              <w:rPr>
                <w:rFonts w:ascii="Microsoft Sans Serif" w:eastAsia="Baskerville Old Face" w:hAnsi="Microsoft Sans Serif" w:cs="Microsoft Sans Serif"/>
              </w:rPr>
              <w:t>“</w:t>
            </w:r>
            <w:r w:rsidR="004944BB" w:rsidRPr="005D2C24">
              <w:rPr>
                <w:rFonts w:ascii="Microsoft Sans Serif" w:eastAsia="Baskerville Old Face" w:hAnsi="Microsoft Sans Serif" w:cs="Microsoft Sans Serif"/>
                <w:i/>
                <w:iCs/>
              </w:rPr>
              <w:t>We shall reap</w:t>
            </w:r>
            <w:r w:rsidR="002C5C05">
              <w:rPr>
                <w:rFonts w:ascii="Microsoft Sans Serif" w:eastAsia="Baskerville Old Face" w:hAnsi="Microsoft Sans Serif" w:cs="Microsoft Sans Serif"/>
              </w:rPr>
              <w:t>.</w:t>
            </w:r>
            <w:r w:rsidR="005D2C24">
              <w:rPr>
                <w:rFonts w:ascii="Microsoft Sans Serif" w:eastAsia="Baskerville Old Face" w:hAnsi="Microsoft Sans Serif" w:cs="Microsoft Sans Serif"/>
              </w:rPr>
              <w:t>”</w:t>
            </w:r>
            <w:r w:rsidR="002C5C05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C5C05" w:rsidRPr="002C5C05">
              <w:rPr>
                <w:rFonts w:ascii="Microsoft Sans Serif" w:eastAsia="Baskerville Old Face" w:hAnsi="Microsoft Sans Serif" w:cs="Microsoft Sans Serif"/>
              </w:rPr>
              <w:t xml:space="preserve">This is a divine promise that it </w:t>
            </w:r>
            <w:r w:rsidR="001C74B4">
              <w:rPr>
                <w:rFonts w:ascii="Microsoft Sans Serif" w:eastAsia="Baskerville Old Face" w:hAnsi="Microsoft Sans Serif" w:cs="Microsoft Sans Serif"/>
              </w:rPr>
              <w:t>always</w:t>
            </w:r>
            <w:r w:rsidR="002C5C05" w:rsidRPr="002C5C05">
              <w:rPr>
                <w:rFonts w:ascii="Microsoft Sans Serif" w:eastAsia="Baskerville Old Face" w:hAnsi="Microsoft Sans Serif" w:cs="Microsoft Sans Serif"/>
              </w:rPr>
              <w:t xml:space="preserve"> pay</w:t>
            </w:r>
            <w:r w:rsidR="001C74B4">
              <w:rPr>
                <w:rFonts w:ascii="Microsoft Sans Serif" w:eastAsia="Baskerville Old Face" w:hAnsi="Microsoft Sans Serif" w:cs="Microsoft Sans Serif"/>
              </w:rPr>
              <w:t>s</w:t>
            </w:r>
            <w:r w:rsidR="002C5C05" w:rsidRPr="002C5C05">
              <w:rPr>
                <w:rFonts w:ascii="Microsoft Sans Serif" w:eastAsia="Baskerville Old Face" w:hAnsi="Microsoft Sans Serif" w:cs="Microsoft Sans Serif"/>
              </w:rPr>
              <w:t xml:space="preserve"> to do right</w:t>
            </w:r>
            <w:r w:rsidR="002C5C05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1C74B4">
              <w:rPr>
                <w:rFonts w:ascii="Microsoft Sans Serif" w:eastAsia="Baskerville Old Face" w:hAnsi="Microsoft Sans Serif" w:cs="Microsoft Sans Serif"/>
              </w:rPr>
              <w:t>“</w:t>
            </w:r>
            <w:r w:rsidR="001C74B4" w:rsidRPr="001C74B4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In </w:t>
            </w:r>
            <w:r w:rsidR="00E84861" w:rsidRPr="001C74B4">
              <w:rPr>
                <w:rFonts w:ascii="Microsoft Sans Serif" w:eastAsia="Baskerville Old Face" w:hAnsi="Microsoft Sans Serif" w:cs="Microsoft Sans Serif"/>
                <w:i/>
                <w:iCs/>
              </w:rPr>
              <w:t>due season</w:t>
            </w:r>
            <w:r w:rsidR="00E84861">
              <w:rPr>
                <w:rFonts w:ascii="Microsoft Sans Serif" w:eastAsia="Baskerville Old Face" w:hAnsi="Microsoft Sans Serif" w:cs="Microsoft Sans Serif"/>
              </w:rPr>
              <w:t>.</w:t>
            </w:r>
            <w:r w:rsidR="001C74B4">
              <w:rPr>
                <w:rFonts w:ascii="Microsoft Sans Serif" w:eastAsia="Baskerville Old Face" w:hAnsi="Microsoft Sans Serif" w:cs="Microsoft Sans Serif"/>
              </w:rPr>
              <w:t>”</w:t>
            </w:r>
            <w:r w:rsidR="00E84861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84861" w:rsidRPr="00E84861">
              <w:rPr>
                <w:rFonts w:ascii="Microsoft Sans Serif" w:eastAsia="Baskerville Old Face" w:hAnsi="Microsoft Sans Serif" w:cs="Microsoft Sans Serif"/>
              </w:rPr>
              <w:t xml:space="preserve">We need to remember the </w:t>
            </w:r>
            <w:r w:rsidR="00E84861" w:rsidRPr="001C74B4">
              <w:rPr>
                <w:rFonts w:ascii="Microsoft Sans Serif" w:eastAsia="Baskerville Old Face" w:hAnsi="Microsoft Sans Serif" w:cs="Microsoft Sans Serif"/>
                <w:i/>
                <w:iCs/>
              </w:rPr>
              <w:t>due season</w:t>
            </w:r>
            <w:r w:rsidR="00E84861" w:rsidRPr="00E84861">
              <w:rPr>
                <w:rFonts w:ascii="Microsoft Sans Serif" w:eastAsia="Baskerville Old Face" w:hAnsi="Microsoft Sans Serif" w:cs="Microsoft Sans Serif"/>
              </w:rPr>
              <w:t xml:space="preserve"> part about wages</w:t>
            </w:r>
            <w:r w:rsidR="00E84861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84861" w:rsidRPr="00E84861">
              <w:rPr>
                <w:rFonts w:ascii="Microsoft Sans Serif" w:eastAsia="Baskerville Old Face" w:hAnsi="Microsoft Sans Serif" w:cs="Microsoft Sans Serif"/>
              </w:rPr>
              <w:t>Wages for well doing seldom come quickly</w:t>
            </w:r>
            <w:r w:rsidR="00E84861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84861" w:rsidRPr="00E84861">
              <w:rPr>
                <w:rFonts w:ascii="Microsoft Sans Serif" w:eastAsia="Baskerville Old Face" w:hAnsi="Microsoft Sans Serif" w:cs="Microsoft Sans Serif"/>
              </w:rPr>
              <w:t>Cheap things come in a hurry</w:t>
            </w:r>
            <w:r w:rsidR="0087137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7137C" w:rsidRPr="0087137C">
              <w:rPr>
                <w:rFonts w:ascii="Microsoft Sans Serif" w:eastAsia="Baskerville Old Face" w:hAnsi="Microsoft Sans Serif" w:cs="Microsoft Sans Serif"/>
              </w:rPr>
              <w:t>Corrupt things promise a quick reward</w:t>
            </w:r>
            <w:r w:rsidR="0087137C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222915CB" w14:textId="77777777" w:rsidR="0087137C" w:rsidRDefault="0087137C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36CDA652" w14:textId="57AE7562" w:rsidR="0087137C" w:rsidRDefault="0087137C" w:rsidP="009B4F15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2827C7">
              <w:rPr>
                <w:rFonts w:ascii="Microsoft Sans Serif" w:eastAsia="Baskerville Old Face" w:hAnsi="Microsoft Sans Serif" w:cs="Microsoft Sans Serif"/>
                <w:b/>
                <w:bCs/>
              </w:rPr>
              <w:t>Peril in weariness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2827C7">
              <w:rPr>
                <w:rFonts w:ascii="Microsoft Sans Serif" w:eastAsia="Baskerville Old Face" w:hAnsi="Microsoft Sans Serif" w:cs="Microsoft Sans Serif"/>
                <w:i/>
                <w:iCs/>
              </w:rPr>
              <w:t>If we faint not.”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827C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87137C">
              <w:rPr>
                <w:rFonts w:ascii="Microsoft Sans Serif" w:eastAsia="Baskerville Old Face" w:hAnsi="Microsoft Sans Serif" w:cs="Microsoft Sans Serif"/>
              </w:rPr>
              <w:t>Fainting or weariness will keep us from our wages</w:t>
            </w:r>
            <w:r w:rsidR="00FF000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F0008" w:rsidRPr="00FF0008">
              <w:rPr>
                <w:rFonts w:ascii="Microsoft Sans Serif" w:eastAsia="Baskerville Old Face" w:hAnsi="Microsoft Sans Serif" w:cs="Microsoft Sans Serif"/>
              </w:rPr>
              <w:t>This is the great peril of weariness</w:t>
            </w:r>
            <w:r w:rsidR="00FF000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F0008" w:rsidRPr="00FF0008">
              <w:rPr>
                <w:rFonts w:ascii="Microsoft Sans Serif" w:eastAsia="Baskerville Old Face" w:hAnsi="Microsoft Sans Serif" w:cs="Microsoft Sans Serif"/>
              </w:rPr>
              <w:t>Quitters do not receive the divine reward</w:t>
            </w:r>
            <w:r w:rsidR="00FF000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F0008" w:rsidRPr="00FF0008">
              <w:rPr>
                <w:rFonts w:ascii="Microsoft Sans Serif" w:eastAsia="Baskerville Old Face" w:hAnsi="Microsoft Sans Serif" w:cs="Microsoft Sans Serif"/>
              </w:rPr>
              <w:t>Renew your dedication and stick to your task</w:t>
            </w:r>
            <w:r w:rsidR="00977316">
              <w:rPr>
                <w:rFonts w:ascii="Microsoft Sans Serif" w:eastAsia="Baskerville Old Face" w:hAnsi="Microsoft Sans Serif" w:cs="Microsoft Sans Serif"/>
              </w:rPr>
              <w:t>,</w:t>
            </w:r>
            <w:r w:rsidR="00FF0008" w:rsidRPr="00FF0008">
              <w:rPr>
                <w:rFonts w:ascii="Microsoft Sans Serif" w:eastAsia="Baskerville Old Face" w:hAnsi="Microsoft Sans Serif" w:cs="Microsoft Sans Serif"/>
              </w:rPr>
              <w:t xml:space="preserve"> or you will miss the great blessing God has for you</w:t>
            </w:r>
            <w:r w:rsidR="00F52E79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0D7AAA40" w14:textId="77777777" w:rsidR="008D31A6" w:rsidRPr="00AE7E9A" w:rsidRDefault="008D31A6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66E42C0A" w:rsidR="00012279" w:rsidRPr="00AE7E9A" w:rsidRDefault="00012279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</w:tc>
      </w:tr>
    </w:tbl>
    <w:p w14:paraId="155FCB3F" w14:textId="571231A1" w:rsidR="00E5397B" w:rsidRPr="000E1C08" w:rsidRDefault="00683E7B" w:rsidP="00DF1F0D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05414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E5060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E5060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GALATIANS 1-6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55D309E0" w:rsidR="004F3734" w:rsidRPr="00BC3917" w:rsidRDefault="00AC2A2C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Was there more than one church in Galatia? </w:t>
            </w:r>
            <w:r w:rsidR="00D8495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1:2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638EB834" w:rsidR="00F3341E" w:rsidRPr="007A014F" w:rsidRDefault="002B673C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did Jesus </w:t>
            </w:r>
            <w:r w:rsidR="00720E4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give himself for our sins? 1:4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2D41CE">
        <w:trPr>
          <w:trHeight w:val="557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583214E1" w:rsidR="00AD7EDF" w:rsidRPr="00EB0833" w:rsidRDefault="00720E4F" w:rsidP="00EB0833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was Paul </w:t>
            </w:r>
            <w:r w:rsidR="008F7DB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marveling? 1:6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1B08546B" w:rsidR="00DA1627" w:rsidRPr="00585185" w:rsidRDefault="00E223D6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were some </w:t>
            </w:r>
            <w:r w:rsidR="0013014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of the people 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troubling the Galatian churches about? 1:7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E02896D" w14:textId="47C725C6" w:rsidR="00487A4F" w:rsidRPr="00A73C5C" w:rsidRDefault="000661D8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What did Paul say should happen to those who preach another gospel? 1:9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6CFEF8AD" w:rsidR="0072023E" w:rsidRPr="00D82A91" w:rsidRDefault="00BF0ED2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Paul said that what he preached was </w:t>
            </w:r>
            <w:r w:rsidR="004932D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by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whom? </w:t>
            </w:r>
            <w:r w:rsidR="00B50A1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1:12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4E279684" w:rsidR="00D572D6" w:rsidRPr="000615C1" w:rsidRDefault="00FC083B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After Paul was saved, how long </w:t>
            </w:r>
            <w:r w:rsidR="00D35C5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did he wait to visit Peter? 1:18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418" w14:textId="77777777" w:rsidR="00E62774" w:rsidRDefault="00E62774" w:rsidP="00E6277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5FA62198" w14:textId="6225DEF4" w:rsidR="00FF2D4F" w:rsidRPr="00D902B1" w:rsidRDefault="00407E44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Paul say would frustrate the grace of God? </w:t>
            </w:r>
            <w:r w:rsidR="00EB721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2:21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4B0B9B90" w:rsidR="00126D11" w:rsidRPr="00DF0347" w:rsidRDefault="00404F6B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was the law to us? </w:t>
            </w:r>
            <w:r w:rsidR="005379F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3:24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1A6EAB3C" w:rsidR="00C37ED1" w:rsidRPr="000051B0" w:rsidRDefault="00182AD7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can a man deceive himself? 6:</w:t>
            </w:r>
            <w:r w:rsidR="002E579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3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630DE780" w14:textId="77777777" w:rsidR="00350227" w:rsidRDefault="00350227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9FF88" w14:textId="77777777" w:rsidR="00F60329" w:rsidRDefault="00F60329" w:rsidP="002719D0">
      <w:pPr>
        <w:spacing w:before="0" w:line="240" w:lineRule="auto"/>
      </w:pPr>
      <w:r>
        <w:separator/>
      </w:r>
    </w:p>
  </w:endnote>
  <w:endnote w:type="continuationSeparator" w:id="0">
    <w:p w14:paraId="4AF8026C" w14:textId="77777777" w:rsidR="00F60329" w:rsidRDefault="00F60329" w:rsidP="002719D0">
      <w:pPr>
        <w:spacing w:before="0" w:line="240" w:lineRule="auto"/>
      </w:pPr>
      <w:r>
        <w:continuationSeparator/>
      </w:r>
    </w:p>
  </w:endnote>
  <w:endnote w:type="continuationNotice" w:id="1">
    <w:p w14:paraId="3ADD2247" w14:textId="77777777" w:rsidR="00F60329" w:rsidRDefault="00F6032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EBA6" w14:textId="77777777" w:rsidR="00F60329" w:rsidRDefault="00F60329" w:rsidP="002719D0">
      <w:pPr>
        <w:spacing w:before="0" w:line="240" w:lineRule="auto"/>
      </w:pPr>
      <w:r>
        <w:separator/>
      </w:r>
    </w:p>
  </w:footnote>
  <w:footnote w:type="continuationSeparator" w:id="0">
    <w:p w14:paraId="1EFD141D" w14:textId="77777777" w:rsidR="00F60329" w:rsidRDefault="00F60329" w:rsidP="002719D0">
      <w:pPr>
        <w:spacing w:before="0" w:line="240" w:lineRule="auto"/>
      </w:pPr>
      <w:r>
        <w:continuationSeparator/>
      </w:r>
    </w:p>
  </w:footnote>
  <w:footnote w:type="continuationNotice" w:id="1">
    <w:p w14:paraId="12EF18B3" w14:textId="77777777" w:rsidR="00F60329" w:rsidRDefault="00F60329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EEE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EA8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9EC"/>
    <w:rsid w:val="00093C1E"/>
    <w:rsid w:val="0009404F"/>
    <w:rsid w:val="00094332"/>
    <w:rsid w:val="000948EC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5071"/>
    <w:rsid w:val="000A511D"/>
    <w:rsid w:val="000A574D"/>
    <w:rsid w:val="000A5B80"/>
    <w:rsid w:val="000A5CE4"/>
    <w:rsid w:val="000A6143"/>
    <w:rsid w:val="000A63EC"/>
    <w:rsid w:val="000A68A4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984"/>
    <w:rsid w:val="000C7A77"/>
    <w:rsid w:val="000C7F59"/>
    <w:rsid w:val="000D04C6"/>
    <w:rsid w:val="000D079B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AAC"/>
    <w:rsid w:val="000E4B51"/>
    <w:rsid w:val="000E4D79"/>
    <w:rsid w:val="000E4D98"/>
    <w:rsid w:val="000E4E0E"/>
    <w:rsid w:val="000E4F9C"/>
    <w:rsid w:val="000E5604"/>
    <w:rsid w:val="000E5704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578"/>
    <w:rsid w:val="00130668"/>
    <w:rsid w:val="001306A4"/>
    <w:rsid w:val="001309DD"/>
    <w:rsid w:val="00130C9F"/>
    <w:rsid w:val="00130CAC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10F"/>
    <w:rsid w:val="001F5836"/>
    <w:rsid w:val="001F5966"/>
    <w:rsid w:val="001F5C0C"/>
    <w:rsid w:val="001F5C0E"/>
    <w:rsid w:val="001F5C7D"/>
    <w:rsid w:val="001F602F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F2A"/>
    <w:rsid w:val="002016B8"/>
    <w:rsid w:val="002017D2"/>
    <w:rsid w:val="0020199F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719"/>
    <w:rsid w:val="002817EA"/>
    <w:rsid w:val="002819E6"/>
    <w:rsid w:val="00281A37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C05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430E"/>
    <w:rsid w:val="00314471"/>
    <w:rsid w:val="0031465F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6CB"/>
    <w:rsid w:val="003B1728"/>
    <w:rsid w:val="003B1843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D2D"/>
    <w:rsid w:val="00406DED"/>
    <w:rsid w:val="00406FA8"/>
    <w:rsid w:val="0040703B"/>
    <w:rsid w:val="00407828"/>
    <w:rsid w:val="004078EE"/>
    <w:rsid w:val="004079F6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1327"/>
    <w:rsid w:val="00431340"/>
    <w:rsid w:val="0043184C"/>
    <w:rsid w:val="00431A8B"/>
    <w:rsid w:val="00431C48"/>
    <w:rsid w:val="00431FDF"/>
    <w:rsid w:val="004322C0"/>
    <w:rsid w:val="00432586"/>
    <w:rsid w:val="0043275C"/>
    <w:rsid w:val="00432B2E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98"/>
    <w:rsid w:val="00436D4C"/>
    <w:rsid w:val="0043717A"/>
    <w:rsid w:val="004376BB"/>
    <w:rsid w:val="00437718"/>
    <w:rsid w:val="00437833"/>
    <w:rsid w:val="004378EE"/>
    <w:rsid w:val="00437B06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BB"/>
    <w:rsid w:val="0052616C"/>
    <w:rsid w:val="00526307"/>
    <w:rsid w:val="00526541"/>
    <w:rsid w:val="00526563"/>
    <w:rsid w:val="005267C3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A89"/>
    <w:rsid w:val="00531F72"/>
    <w:rsid w:val="005320ED"/>
    <w:rsid w:val="0053216D"/>
    <w:rsid w:val="005322AC"/>
    <w:rsid w:val="0053231D"/>
    <w:rsid w:val="005323E3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355"/>
    <w:rsid w:val="00557660"/>
    <w:rsid w:val="00557AF8"/>
    <w:rsid w:val="005601FD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655"/>
    <w:rsid w:val="005F66A3"/>
    <w:rsid w:val="005F6B54"/>
    <w:rsid w:val="005F6D6A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549"/>
    <w:rsid w:val="0069662A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2AE"/>
    <w:rsid w:val="007132B5"/>
    <w:rsid w:val="00713A58"/>
    <w:rsid w:val="00713D31"/>
    <w:rsid w:val="0071411E"/>
    <w:rsid w:val="0071439D"/>
    <w:rsid w:val="007143BF"/>
    <w:rsid w:val="007144A7"/>
    <w:rsid w:val="0071460E"/>
    <w:rsid w:val="007147CF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FA5"/>
    <w:rsid w:val="00747035"/>
    <w:rsid w:val="0074755E"/>
    <w:rsid w:val="00747570"/>
    <w:rsid w:val="00747650"/>
    <w:rsid w:val="0074795D"/>
    <w:rsid w:val="007500EF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C5"/>
    <w:rsid w:val="00784354"/>
    <w:rsid w:val="0078438C"/>
    <w:rsid w:val="007844DC"/>
    <w:rsid w:val="007844F0"/>
    <w:rsid w:val="0078451C"/>
    <w:rsid w:val="007845F6"/>
    <w:rsid w:val="00784775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9EF"/>
    <w:rsid w:val="00790A27"/>
    <w:rsid w:val="00790C2B"/>
    <w:rsid w:val="007910BD"/>
    <w:rsid w:val="0079117E"/>
    <w:rsid w:val="00791496"/>
    <w:rsid w:val="0079198A"/>
    <w:rsid w:val="0079228B"/>
    <w:rsid w:val="00792828"/>
    <w:rsid w:val="00792A11"/>
    <w:rsid w:val="00792B86"/>
    <w:rsid w:val="00792E04"/>
    <w:rsid w:val="00792E12"/>
    <w:rsid w:val="00792E5A"/>
    <w:rsid w:val="00793440"/>
    <w:rsid w:val="007934A7"/>
    <w:rsid w:val="007934DF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69BD"/>
    <w:rsid w:val="00826D5E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AEF"/>
    <w:rsid w:val="008F1B8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504E"/>
    <w:rsid w:val="0097537F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34E2"/>
    <w:rsid w:val="009936D2"/>
    <w:rsid w:val="00993B27"/>
    <w:rsid w:val="00993FD1"/>
    <w:rsid w:val="00994293"/>
    <w:rsid w:val="009942D7"/>
    <w:rsid w:val="0099452B"/>
    <w:rsid w:val="0099453B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516D"/>
    <w:rsid w:val="00AB518D"/>
    <w:rsid w:val="00AB5296"/>
    <w:rsid w:val="00AB544B"/>
    <w:rsid w:val="00AB54DB"/>
    <w:rsid w:val="00AB588E"/>
    <w:rsid w:val="00AB5890"/>
    <w:rsid w:val="00AB5974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23"/>
    <w:rsid w:val="00B254B3"/>
    <w:rsid w:val="00B254D8"/>
    <w:rsid w:val="00B25548"/>
    <w:rsid w:val="00B2567C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BE1"/>
    <w:rsid w:val="00B50F9D"/>
    <w:rsid w:val="00B51111"/>
    <w:rsid w:val="00B5131F"/>
    <w:rsid w:val="00B514B3"/>
    <w:rsid w:val="00B516E6"/>
    <w:rsid w:val="00B5197F"/>
    <w:rsid w:val="00B51CCB"/>
    <w:rsid w:val="00B51EDA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A70"/>
    <w:rsid w:val="00B55ED4"/>
    <w:rsid w:val="00B5603D"/>
    <w:rsid w:val="00B56159"/>
    <w:rsid w:val="00B564EF"/>
    <w:rsid w:val="00B568FE"/>
    <w:rsid w:val="00B56924"/>
    <w:rsid w:val="00B56952"/>
    <w:rsid w:val="00B56E52"/>
    <w:rsid w:val="00B573D5"/>
    <w:rsid w:val="00B5781E"/>
    <w:rsid w:val="00B57E39"/>
    <w:rsid w:val="00B60259"/>
    <w:rsid w:val="00B604DE"/>
    <w:rsid w:val="00B604E4"/>
    <w:rsid w:val="00B60553"/>
    <w:rsid w:val="00B608E5"/>
    <w:rsid w:val="00B60B79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F59"/>
    <w:rsid w:val="00BC0010"/>
    <w:rsid w:val="00BC02F8"/>
    <w:rsid w:val="00BC04BF"/>
    <w:rsid w:val="00BC0977"/>
    <w:rsid w:val="00BC0B63"/>
    <w:rsid w:val="00BC0FD5"/>
    <w:rsid w:val="00BC10AE"/>
    <w:rsid w:val="00BC10D1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402A"/>
    <w:rsid w:val="00C2417E"/>
    <w:rsid w:val="00C241CD"/>
    <w:rsid w:val="00C24909"/>
    <w:rsid w:val="00C24CD9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D37"/>
    <w:rsid w:val="00CD704A"/>
    <w:rsid w:val="00CD71B7"/>
    <w:rsid w:val="00CD7574"/>
    <w:rsid w:val="00CE016E"/>
    <w:rsid w:val="00CE02BC"/>
    <w:rsid w:val="00CE0F7B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FB7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E4"/>
    <w:rsid w:val="00E9005E"/>
    <w:rsid w:val="00E90717"/>
    <w:rsid w:val="00E909F5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962"/>
    <w:rsid w:val="00EA19A4"/>
    <w:rsid w:val="00EA1F78"/>
    <w:rsid w:val="00EA1F9A"/>
    <w:rsid w:val="00EA2181"/>
    <w:rsid w:val="00EA2198"/>
    <w:rsid w:val="00EA2452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554"/>
    <w:rsid w:val="00F67716"/>
    <w:rsid w:val="00F67807"/>
    <w:rsid w:val="00F67827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E2"/>
    <w:rsid w:val="00FB04D1"/>
    <w:rsid w:val="00FB0615"/>
    <w:rsid w:val="00FB071A"/>
    <w:rsid w:val="00FB09E1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612"/>
    <w:rsid w:val="00FE469A"/>
    <w:rsid w:val="00FE4909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lickr.com/photos/x1brett/926226873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91F73"/>
    <w:rsid w:val="00192187"/>
    <w:rsid w:val="001943A4"/>
    <w:rsid w:val="001969A9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6162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60553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67B1"/>
    <w:rsid w:val="00EA6D87"/>
    <w:rsid w:val="00EA7A3F"/>
    <w:rsid w:val="00EB0F1C"/>
    <w:rsid w:val="00EB3B14"/>
    <w:rsid w:val="00EB6756"/>
    <w:rsid w:val="00EC2F3B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45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61</cp:revision>
  <dcterms:created xsi:type="dcterms:W3CDTF">2026-07-11T18:38:00Z</dcterms:created>
  <dcterms:modified xsi:type="dcterms:W3CDTF">2026-07-11T19:24:00Z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