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592B33CE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39564E">
                  <w:rPr>
                    <w:b/>
                    <w:bCs/>
                    <w:color w:val="FF0000"/>
                    <w:sz w:val="28"/>
                    <w:szCs w:val="28"/>
                  </w:rPr>
                  <w:t>4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404C49">
              <w:trPr>
                <w:trHeight w:val="980"/>
              </w:trPr>
              <w:tc>
                <w:tcPr>
                  <w:tcW w:w="2012" w:type="dxa"/>
                </w:tcPr>
                <w:p w14:paraId="5384801F" w14:textId="77777777" w:rsidR="00404C49" w:rsidRDefault="00404C49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7F5E19C" w14:textId="65F3C2C9" w:rsidR="001C0109" w:rsidRPr="00B52000" w:rsidRDefault="00404C49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After Joshua died, who did God appoint as their leader? 1:1-2</w:t>
                  </w:r>
                </w:p>
              </w:tc>
              <w:tc>
                <w:tcPr>
                  <w:tcW w:w="2123" w:type="dxa"/>
                </w:tcPr>
                <w:p w14:paraId="1EDCEA2D" w14:textId="40984BE0" w:rsidR="00E6511E" w:rsidRPr="001F7926" w:rsidRDefault="003F1596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Judah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165CEEF0" w14:textId="77777777" w:rsidR="00DC4F2B" w:rsidRDefault="00404C49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When Adonibezek was found, what did the Israelites do to him? 1:6</w:t>
                  </w:r>
                </w:p>
                <w:p w14:paraId="6BC5A510" w14:textId="7E4963F6" w:rsidR="00F8547B" w:rsidRPr="00087774" w:rsidRDefault="00F8547B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B6C8A26" w14:textId="77777777" w:rsidR="006843B2" w:rsidRDefault="006843B2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1B78D381" w:rsidR="003F1596" w:rsidRPr="00502AF5" w:rsidRDefault="00D86154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C</w:t>
                  </w:r>
                  <w:r w:rsidRPr="00D86154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ut off his thumbs and his great toes.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427E0FEB" w14:textId="77777777" w:rsidR="00DC4F2B" w:rsidRDefault="00404C49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Adonibezek responded after he was caught. His statement was very interesting. In short, what did he confess to? 1:7</w:t>
                  </w:r>
                </w:p>
                <w:p w14:paraId="65B08861" w14:textId="6D0373B2" w:rsidR="00F8547B" w:rsidRPr="00B52000" w:rsidRDefault="00F8547B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2BDCEBC5" w:rsidR="00031F35" w:rsidRPr="004B51D9" w:rsidRDefault="00C74CFB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 had also cut off the thumbs and great toes of others. Now, God </w:t>
                  </w:r>
                  <w:r w:rsidR="00E17225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allowed this to be done to him.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721EA708" w14:textId="6A111C84" w:rsidR="00DC4F2B" w:rsidRDefault="00B56E4B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When Caleb’s daughter was given to Othniel to wife, what did she ask he</w:t>
                  </w:r>
                  <w:r w:rsidR="00B17331"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r</w:t>
                  </w: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 father for? 1:15</w:t>
                  </w:r>
                </w:p>
                <w:p w14:paraId="1FB6B5DE" w14:textId="7FFE3893" w:rsidR="00F8547B" w:rsidRPr="00730E1D" w:rsidRDefault="00F8547B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12248312" w:rsidR="00C67381" w:rsidRPr="00205771" w:rsidRDefault="00B17331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</w:t>
                  </w:r>
                  <w:r w:rsidRPr="00B17331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south land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and </w:t>
                  </w:r>
                  <w:r w:rsidRPr="00B17331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springs of water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621030D2" w14:textId="417A559E" w:rsidR="00DC4F2B" w:rsidRPr="00B52000" w:rsidRDefault="00B56E4B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the spies give mercy to “a man?” 1:24-26</w:t>
                  </w:r>
                </w:p>
              </w:tc>
              <w:tc>
                <w:tcPr>
                  <w:tcW w:w="2123" w:type="dxa"/>
                </w:tcPr>
                <w:p w14:paraId="222DC13B" w14:textId="24B361F0" w:rsidR="00885710" w:rsidRPr="00087774" w:rsidRDefault="00263B83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he showed them the entrance of the city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5B5655E3" w14:textId="77777777" w:rsidR="00DC4F2B" w:rsidRDefault="00B56E4B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God gave Israel the land. Who was the group of people that they still refused to drive out? 1:27-33</w:t>
                  </w:r>
                </w:p>
                <w:p w14:paraId="265B0BD0" w14:textId="761D8F84" w:rsidR="00F8547B" w:rsidRPr="00205771" w:rsidRDefault="00F8547B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55BD5CD2" w14:textId="77777777" w:rsidR="00391230" w:rsidRDefault="00391230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4CFB1DCC" w:rsidR="00263B83" w:rsidRPr="00004AF8" w:rsidRDefault="00615107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Canaanites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5C81C414" w14:textId="77777777" w:rsidR="00B56E4B" w:rsidRDefault="00B56E4B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Because Israel refused to drive out the Canaanites, what did the angel tell them would be the result? </w:t>
                  </w:r>
                </w:p>
                <w:p w14:paraId="52995719" w14:textId="77777777" w:rsidR="008E6FCB" w:rsidRDefault="00B56E4B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2:1-3</w:t>
                  </w:r>
                </w:p>
                <w:p w14:paraId="60BBED9A" w14:textId="794C157E" w:rsidR="00F8547B" w:rsidRPr="00FB499F" w:rsidRDefault="00F8547B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61DF514F" w:rsidR="00283C7D" w:rsidRPr="003F6BE8" w:rsidRDefault="003F6B8C" w:rsidP="00B56E4B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God would allow them to be thorns in their sides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5E90201B" w14:textId="77777777" w:rsidR="008E6FCB" w:rsidRDefault="00B56E4B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Israel’s response to the angel’s message? 2:4</w:t>
                  </w:r>
                </w:p>
                <w:p w14:paraId="3FED7550" w14:textId="3D011D8E" w:rsidR="00F8547B" w:rsidRPr="005329A9" w:rsidRDefault="00F8547B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892CCCC" w14:textId="77777777" w:rsidR="00826D68" w:rsidRDefault="00826D68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114E5EAE" w:rsidR="003F6B8C" w:rsidRPr="00A66FF2" w:rsidRDefault="005D7022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Lifted their voices and wept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0CFFBAD1" w14:textId="77777777" w:rsidR="00B56E4B" w:rsidRDefault="00B56E4B" w:rsidP="00B56E4B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Jael do to Sisera? 4:21</w:t>
                  </w:r>
                </w:p>
                <w:p w14:paraId="49AE8B1D" w14:textId="77777777" w:rsidR="00B56E4B" w:rsidRDefault="00B56E4B" w:rsidP="00B56E4B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9522000" w14:textId="77777777" w:rsidR="00DA60A9" w:rsidRDefault="00B56E4B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He thought he had escaped the judgment of God</w:t>
                  </w:r>
                </w:p>
                <w:p w14:paraId="0FFC9540" w14:textId="481BB14D" w:rsidR="00F8547B" w:rsidRPr="00133487" w:rsidRDefault="00F8547B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7F67829" w14:textId="6CBA8F8C" w:rsidR="005F3738" w:rsidRPr="00087774" w:rsidRDefault="00881C43" w:rsidP="00B56E4B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Drove a nail into his temple</w:t>
                  </w:r>
                  <w:r w:rsidR="00E4398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s. 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7461DC3" w14:textId="2B2C86AD" w:rsidR="00992CC1" w:rsidRDefault="00B56E4B" w:rsidP="0086634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Joshua chapter 5 is a song of what 2 people</w:t>
                  </w:r>
                  <w:r w:rsidR="002A00BA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?</w:t>
                  </w: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They sang because of the victory over their enemies</w:t>
                  </w:r>
                </w:p>
              </w:tc>
              <w:tc>
                <w:tcPr>
                  <w:tcW w:w="2123" w:type="dxa"/>
                </w:tcPr>
                <w:p w14:paraId="49191734" w14:textId="77777777" w:rsidR="0052677D" w:rsidRDefault="0052677D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46B76D82" w:rsidR="00E43987" w:rsidRPr="00003B60" w:rsidRDefault="00E43987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 w:rsidRPr="00E4398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Deborah and Barak</w:t>
                  </w:r>
                </w:p>
              </w:tc>
            </w:tr>
          </w:tbl>
          <w:p w14:paraId="7A34ED9E" w14:textId="2B559826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J</w:t>
            </w:r>
            <w:r w:rsidR="0039564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udges 1-5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495F8943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39564E">
              <w:rPr>
                <w:b/>
                <w:bCs/>
                <w:color w:val="FF0000"/>
                <w:sz w:val="24"/>
              </w:rPr>
              <w:t>9/13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0B463697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>J</w:t>
            </w:r>
            <w:r w:rsidR="00FF3CCD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UDGES </w:t>
            </w:r>
            <w:r w:rsidR="0039564E">
              <w:rPr>
                <w:b/>
                <w:bCs/>
                <w:color w:val="EE0000"/>
                <w:sz w:val="24"/>
                <w:szCs w:val="24"/>
                <w:u w:val="single"/>
              </w:rPr>
              <w:t>6-10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6BCADD19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2A74C3">
              <w:rPr>
                <w:rFonts w:ascii="Georgia Pro Black" w:eastAsia="Baskerville Old Face" w:hAnsi="Georgia Pro Black" w:cs="Times New Roman"/>
                <w:sz w:val="28"/>
                <w:szCs w:val="28"/>
              </w:rPr>
              <w:t xml:space="preserve">WICKED </w:t>
            </w:r>
            <w:r w:rsidR="00FA69E5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POLITICS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7CADFDF8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105FD3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39F515EB" wp14:editId="6CB7303D">
                  <wp:extent cx="3052445" cy="1463040"/>
                  <wp:effectExtent l="0" t="0" r="0" b="3810"/>
                  <wp:docPr id="20686477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4777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t="14014" b="14014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30DAAE98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B261F3" w:rsidRPr="00B261F3">
              <w:rPr>
                <w:b/>
                <w:bCs/>
                <w:i/>
                <w:iCs/>
              </w:rPr>
              <w:t>And they gave him threescore and ten pieces of silver out of the house of Baal</w:t>
            </w:r>
            <w:r w:rsidR="009646AF">
              <w:rPr>
                <w:b/>
                <w:bCs/>
                <w:i/>
                <w:iCs/>
              </w:rPr>
              <w:t>-</w:t>
            </w:r>
            <w:r w:rsidR="009646AF" w:rsidRPr="00B261F3">
              <w:rPr>
                <w:b/>
                <w:bCs/>
                <w:i/>
                <w:iCs/>
              </w:rPr>
              <w:t>Berith</w:t>
            </w:r>
            <w:r w:rsidR="00B261F3" w:rsidRPr="00B261F3">
              <w:rPr>
                <w:b/>
                <w:bCs/>
                <w:i/>
                <w:iCs/>
              </w:rPr>
              <w:t>, wherewith Abimelech hired vain and light persons, which followed him</w:t>
            </w:r>
            <w:r w:rsidR="00CC1A4E" w:rsidRPr="00CC1A4E">
              <w:rPr>
                <w:b/>
                <w:bCs/>
                <w:i/>
                <w:iCs/>
              </w:rPr>
              <w:t>.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>J</w:t>
            </w:r>
            <w:r w:rsidR="005224A5">
              <w:rPr>
                <w:b/>
                <w:bCs/>
                <w:i/>
                <w:iCs/>
              </w:rPr>
              <w:t xml:space="preserve">udges </w:t>
            </w:r>
            <w:r w:rsidR="00EC3E4B">
              <w:rPr>
                <w:b/>
                <w:bCs/>
                <w:i/>
                <w:iCs/>
              </w:rPr>
              <w:t>9:4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D5E4A79" w14:textId="77FF793B" w:rsidR="005A0A3B" w:rsidRDefault="005A0A3B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 xml:space="preserve">This verse reveals the evils of </w:t>
            </w:r>
            <w:r w:rsidR="00540637">
              <w:rPr>
                <w:rFonts w:ascii="Microsoft Sans Serif" w:eastAsia="Baskerville Old Face" w:hAnsi="Microsoft Sans Serif" w:cs="Microsoft Sans Serif"/>
              </w:rPr>
              <w:t>politics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Politics </w:t>
            </w:r>
            <w:r w:rsidR="00542D96">
              <w:rPr>
                <w:rFonts w:ascii="Microsoft Sans Serif" w:eastAsia="Baskerville Old Face" w:hAnsi="Microsoft Sans Serif" w:cs="Microsoft Sans Serif"/>
              </w:rPr>
              <w:t>has not changed much over the centuries. Our verse records</w:t>
            </w:r>
            <w:r w:rsidR="00C77831">
              <w:rPr>
                <w:rFonts w:ascii="Microsoft Sans Serif" w:eastAsia="Baskerville Old Face" w:hAnsi="Microsoft Sans Serif" w:cs="Microsoft Sans Serif"/>
              </w:rPr>
              <w:t xml:space="preserve"> political corruption which occurred some </w:t>
            </w:r>
            <w:r w:rsidR="00540637">
              <w:rPr>
                <w:rFonts w:ascii="Microsoft Sans Serif" w:eastAsia="Baskerville Old Face" w:hAnsi="Microsoft Sans Serif" w:cs="Microsoft Sans Serif"/>
              </w:rPr>
              <w:t>three thousand</w:t>
            </w:r>
            <w:r w:rsidR="00C77831">
              <w:rPr>
                <w:rFonts w:ascii="Microsoft Sans Serif" w:eastAsia="Baskerville Old Face" w:hAnsi="Microsoft Sans Serif" w:cs="Microsoft Sans Serif"/>
              </w:rPr>
              <w:t xml:space="preserve"> years </w:t>
            </w:r>
            <w:r w:rsidR="0035154F">
              <w:rPr>
                <w:rFonts w:ascii="Microsoft Sans Serif" w:eastAsia="Baskerville Old Face" w:hAnsi="Microsoft Sans Serif" w:cs="Microsoft Sans Serif"/>
              </w:rPr>
              <w:t>ago and</w:t>
            </w:r>
            <w:r w:rsidR="00E81F9B">
              <w:rPr>
                <w:rFonts w:ascii="Microsoft Sans Serif" w:eastAsia="Baskerville Old Face" w:hAnsi="Microsoft Sans Serif" w:cs="Microsoft Sans Serif"/>
              </w:rPr>
              <w:t xml:space="preserve"> not </w:t>
            </w:r>
            <w:r w:rsidR="00DA5F6D">
              <w:rPr>
                <w:rFonts w:ascii="Microsoft Sans Serif" w:eastAsia="Baskerville Old Face" w:hAnsi="Microsoft Sans Serif" w:cs="Microsoft Sans Serif"/>
              </w:rPr>
              <w:t>much has changed in our day.</w:t>
            </w:r>
            <w:r w:rsidR="00C77831">
              <w:rPr>
                <w:rFonts w:ascii="Microsoft Sans Serif" w:eastAsia="Baskerville Old Face" w:hAnsi="Microsoft Sans Serif" w:cs="Microsoft Sans Serif"/>
              </w:rPr>
              <w:t xml:space="preserve"> The Word of God is always up to date. </w:t>
            </w:r>
          </w:p>
          <w:p w14:paraId="566F772F" w14:textId="77777777" w:rsidR="00C77831" w:rsidRDefault="00C77831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8647160" w14:textId="1AAF4A7E" w:rsidR="00C77831" w:rsidRDefault="00547BDA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F100A9">
              <w:rPr>
                <w:rFonts w:ascii="Microsoft Sans Serif" w:eastAsia="Baskerville Old Face" w:hAnsi="Microsoft Sans Serif" w:cs="Microsoft Sans Serif"/>
                <w:b/>
                <w:bCs/>
              </w:rPr>
              <w:t>S</w:t>
            </w:r>
            <w:r w:rsidR="00E92149">
              <w:rPr>
                <w:rFonts w:ascii="Microsoft Sans Serif" w:eastAsia="Baskerville Old Face" w:hAnsi="Microsoft Sans Serif" w:cs="Microsoft Sans Serif"/>
                <w:b/>
                <w:bCs/>
              </w:rPr>
              <w:t>ource</w:t>
            </w:r>
            <w:r w:rsidR="00F100A9">
              <w:rPr>
                <w:rFonts w:ascii="Microsoft Sans Serif" w:eastAsia="Baskerville Old Face" w:hAnsi="Microsoft Sans Serif" w:cs="Microsoft Sans Serif"/>
                <w:b/>
                <w:bCs/>
              </w:rPr>
              <w:t xml:space="preserve"> of corruption. </w:t>
            </w:r>
            <w:r w:rsidR="00EF068D" w:rsidRPr="007747A7">
              <w:rPr>
                <w:rFonts w:ascii="Microsoft Sans Serif" w:eastAsia="Baskerville Old Face" w:hAnsi="Microsoft Sans Serif" w:cs="Microsoft Sans Serif"/>
              </w:rPr>
              <w:t>Ab</w:t>
            </w:r>
            <w:r w:rsidR="007747A7">
              <w:rPr>
                <w:rFonts w:ascii="Microsoft Sans Serif" w:eastAsia="Baskerville Old Face" w:hAnsi="Microsoft Sans Serif" w:cs="Microsoft Sans Serif"/>
              </w:rPr>
              <w:t>i</w:t>
            </w:r>
            <w:r w:rsidR="007747A7" w:rsidRPr="007747A7">
              <w:rPr>
                <w:rFonts w:ascii="Microsoft Sans Serif" w:eastAsia="Baskerville Old Face" w:hAnsi="Microsoft Sans Serif" w:cs="Microsoft Sans Serif"/>
              </w:rPr>
              <w:t>melech</w:t>
            </w:r>
            <w:r w:rsidR="007747A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A07F6D">
              <w:rPr>
                <w:rFonts w:ascii="Microsoft Sans Serif" w:eastAsia="Baskerville Old Face" w:hAnsi="Microsoft Sans Serif" w:cs="Microsoft Sans Serif"/>
              </w:rPr>
              <w:t>was a politician.</w:t>
            </w:r>
            <w:r w:rsidR="00081C5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65548">
              <w:rPr>
                <w:rFonts w:ascii="Microsoft Sans Serif" w:eastAsia="Baskerville Old Face" w:hAnsi="Microsoft Sans Serif" w:cs="Microsoft Sans Serif"/>
              </w:rPr>
              <w:t xml:space="preserve">Gideon had </w:t>
            </w:r>
            <w:r w:rsidR="000C1503">
              <w:rPr>
                <w:rFonts w:ascii="Microsoft Sans Serif" w:eastAsia="Baskerville Old Face" w:hAnsi="Microsoft Sans Serif" w:cs="Microsoft Sans Serif"/>
              </w:rPr>
              <w:t xml:space="preserve">many wives and concubines </w:t>
            </w:r>
            <w:r w:rsidR="00B21645">
              <w:rPr>
                <w:rFonts w:ascii="Microsoft Sans Serif" w:eastAsia="Baskerville Old Face" w:hAnsi="Microsoft Sans Serif" w:cs="Microsoft Sans Serif"/>
              </w:rPr>
              <w:t xml:space="preserve">which produced </w:t>
            </w:r>
            <w:r w:rsidR="009D5D3A">
              <w:rPr>
                <w:rFonts w:ascii="Microsoft Sans Serif" w:eastAsia="Baskerville Old Face" w:hAnsi="Microsoft Sans Serif" w:cs="Microsoft Sans Serif"/>
              </w:rPr>
              <w:t xml:space="preserve">70 sons. </w:t>
            </w:r>
            <w:r w:rsidR="003708AD">
              <w:rPr>
                <w:rFonts w:ascii="Microsoft Sans Serif" w:eastAsia="Baskerville Old Face" w:hAnsi="Microsoft Sans Serif" w:cs="Microsoft Sans Serif"/>
              </w:rPr>
              <w:t xml:space="preserve">It would not be a stretch to </w:t>
            </w:r>
            <w:r w:rsidR="0040024D">
              <w:rPr>
                <w:rFonts w:ascii="Microsoft Sans Serif" w:eastAsia="Baskerville Old Face" w:hAnsi="Microsoft Sans Serif" w:cs="Microsoft Sans Serif"/>
              </w:rPr>
              <w:t>suppose</w:t>
            </w:r>
            <w:r w:rsidR="003708A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811D1C">
              <w:rPr>
                <w:rFonts w:ascii="Microsoft Sans Serif" w:eastAsia="Baskerville Old Face" w:hAnsi="Microsoft Sans Serif" w:cs="Microsoft Sans Serif"/>
              </w:rPr>
              <w:t xml:space="preserve">that </w:t>
            </w:r>
            <w:r w:rsidR="003708AD">
              <w:rPr>
                <w:rFonts w:ascii="Microsoft Sans Serif" w:eastAsia="Baskerville Old Face" w:hAnsi="Microsoft Sans Serif" w:cs="Microsoft Sans Serif"/>
              </w:rPr>
              <w:t>Gideon had</w:t>
            </w:r>
            <w:r w:rsidR="00811D1C">
              <w:rPr>
                <w:rFonts w:ascii="Microsoft Sans Serif" w:eastAsia="Baskerville Old Face" w:hAnsi="Microsoft Sans Serif" w:cs="Microsoft Sans Serif"/>
              </w:rPr>
              <w:t xml:space="preserve"> well </w:t>
            </w:r>
            <w:r w:rsidR="003708AD">
              <w:rPr>
                <w:rFonts w:ascii="Microsoft Sans Serif" w:eastAsia="Baskerville Old Face" w:hAnsi="Microsoft Sans Serif" w:cs="Microsoft Sans Serif"/>
              </w:rPr>
              <w:t xml:space="preserve">over 100 children. </w:t>
            </w:r>
            <w:r w:rsidR="006C03C7">
              <w:rPr>
                <w:rFonts w:ascii="Microsoft Sans Serif" w:eastAsia="Baskerville Old Face" w:hAnsi="Microsoft Sans Serif" w:cs="Microsoft Sans Serif"/>
              </w:rPr>
              <w:t xml:space="preserve">From his concubine </w:t>
            </w:r>
            <w:r w:rsidR="00770AF8">
              <w:rPr>
                <w:rFonts w:ascii="Microsoft Sans Serif" w:eastAsia="Baskerville Old Face" w:hAnsi="Microsoft Sans Serif" w:cs="Microsoft Sans Serif"/>
              </w:rPr>
              <w:t xml:space="preserve">in Shechem, Abimelech was born. </w:t>
            </w:r>
          </w:p>
          <w:p w14:paraId="51647A8E" w14:textId="77777777" w:rsidR="0075574F" w:rsidRDefault="0075574F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1BB4127" w14:textId="4EBD1F7A" w:rsidR="0075574F" w:rsidRDefault="0075574F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5574F">
              <w:rPr>
                <w:rFonts w:ascii="Microsoft Sans Serif" w:eastAsia="Baskerville Old Face" w:hAnsi="Microsoft Sans Serif" w:cs="Microsoft Sans Serif"/>
                <w:b/>
                <w:bCs/>
              </w:rPr>
              <w:t>Silver of corruption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0C7110">
              <w:rPr>
                <w:rFonts w:ascii="Microsoft Sans Serif" w:eastAsia="Baskerville Old Face" w:hAnsi="Microsoft Sans Serif" w:cs="Microsoft Sans Serif"/>
                <w:i/>
                <w:iCs/>
              </w:rPr>
              <w:t>They gave him</w:t>
            </w:r>
            <w:r w:rsidR="008400FF" w:rsidRPr="000C7110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threescore and ten pieces of silver out of the house of Baal-</w:t>
            </w:r>
            <w:r w:rsidR="00D8561F" w:rsidRPr="000C7110">
              <w:rPr>
                <w:rFonts w:ascii="Microsoft Sans Serif" w:eastAsia="Baskerville Old Face" w:hAnsi="Microsoft Sans Serif" w:cs="Microsoft Sans Serif"/>
                <w:i/>
                <w:iCs/>
              </w:rPr>
              <w:t>Berith</w:t>
            </w:r>
            <w:r w:rsidR="000C7110">
              <w:rPr>
                <w:rFonts w:ascii="Microsoft Sans Serif" w:eastAsia="Baskerville Old Face" w:hAnsi="Microsoft Sans Serif" w:cs="Microsoft Sans Serif"/>
              </w:rPr>
              <w:t>”</w:t>
            </w:r>
            <w:r w:rsidR="0043178F">
              <w:rPr>
                <w:rFonts w:ascii="Microsoft Sans Serif" w:eastAsia="Baskerville Old Face" w:hAnsi="Microsoft Sans Serif" w:cs="Microsoft Sans Serif"/>
              </w:rPr>
              <w:t>.</w:t>
            </w:r>
            <w:r w:rsidR="008400FF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0C7110">
              <w:rPr>
                <w:rFonts w:ascii="Microsoft Sans Serif" w:eastAsia="Baskerville Old Face" w:hAnsi="Microsoft Sans Serif" w:cs="Microsoft Sans Serif"/>
              </w:rPr>
              <w:t xml:space="preserve">Money is needed for a political campaign. </w:t>
            </w:r>
            <w:r w:rsidR="00E23796">
              <w:rPr>
                <w:rFonts w:ascii="Microsoft Sans Serif" w:eastAsia="Baskerville Old Face" w:hAnsi="Microsoft Sans Serif" w:cs="Microsoft Sans Serif"/>
              </w:rPr>
              <w:t xml:space="preserve">Abimelech was wanting to be the ruler over Israel. </w:t>
            </w:r>
            <w:r w:rsidR="00D8561F">
              <w:rPr>
                <w:rFonts w:ascii="Microsoft Sans Serif" w:eastAsia="Baskerville Old Face" w:hAnsi="Microsoft Sans Serif" w:cs="Microsoft Sans Serif"/>
              </w:rPr>
              <w:t>So,</w:t>
            </w:r>
            <w:r w:rsidR="00E23796">
              <w:rPr>
                <w:rFonts w:ascii="Microsoft Sans Serif" w:eastAsia="Baskerville Old Face" w:hAnsi="Microsoft Sans Serif" w:cs="Microsoft Sans Serif"/>
              </w:rPr>
              <w:t xml:space="preserve"> his friends raised money for him. </w:t>
            </w:r>
            <w:r w:rsidR="00950464">
              <w:rPr>
                <w:rFonts w:ascii="Microsoft Sans Serif" w:eastAsia="Baskerville Old Face" w:hAnsi="Microsoft Sans Serif" w:cs="Microsoft Sans Serif"/>
              </w:rPr>
              <w:t>This money came from a heathen temple</w:t>
            </w:r>
            <w:r w:rsidR="00D8561F">
              <w:rPr>
                <w:rFonts w:ascii="Microsoft Sans Serif" w:eastAsia="Baskerville Old Face" w:hAnsi="Microsoft Sans Serif" w:cs="Microsoft Sans Serif"/>
              </w:rPr>
              <w:t xml:space="preserve"> (Baal-Berith).  </w:t>
            </w:r>
            <w:r w:rsidR="005C2C1C">
              <w:rPr>
                <w:rFonts w:ascii="Microsoft Sans Serif" w:eastAsia="Baskerville Old Face" w:hAnsi="Microsoft Sans Serif" w:cs="Microsoft Sans Serif"/>
              </w:rPr>
              <w:t xml:space="preserve">Corrupt politics and </w:t>
            </w:r>
            <w:r w:rsidR="0006079F">
              <w:rPr>
                <w:rFonts w:ascii="Microsoft Sans Serif" w:eastAsia="Baskerville Old Face" w:hAnsi="Microsoft Sans Serif" w:cs="Microsoft Sans Serif"/>
              </w:rPr>
              <w:t xml:space="preserve">religion go hand in hand. </w:t>
            </w:r>
            <w:r w:rsidR="00950ED6">
              <w:rPr>
                <w:rFonts w:ascii="Microsoft Sans Serif" w:eastAsia="Baskerville Old Face" w:hAnsi="Microsoft Sans Serif" w:cs="Microsoft Sans Serif"/>
              </w:rPr>
              <w:t xml:space="preserve">In our day, corrupt churches always support and promote corrupt politicians. </w:t>
            </w:r>
            <w:r w:rsidR="00094B26">
              <w:rPr>
                <w:rFonts w:ascii="Microsoft Sans Serif" w:eastAsia="Baskerville Old Face" w:hAnsi="Microsoft Sans Serif" w:cs="Microsoft Sans Serif"/>
              </w:rPr>
              <w:t xml:space="preserve">A candidate can support </w:t>
            </w:r>
            <w:r w:rsidR="000A68EA">
              <w:rPr>
                <w:rFonts w:ascii="Microsoft Sans Serif" w:eastAsia="Baskerville Old Face" w:hAnsi="Microsoft Sans Serif" w:cs="Microsoft Sans Serif"/>
              </w:rPr>
              <w:t>homosexuality</w:t>
            </w:r>
            <w:r w:rsidR="00094B26">
              <w:rPr>
                <w:rFonts w:ascii="Microsoft Sans Serif" w:eastAsia="Baskerville Old Face" w:hAnsi="Microsoft Sans Serif" w:cs="Microsoft Sans Serif"/>
              </w:rPr>
              <w:t>, abortion</w:t>
            </w:r>
            <w:r w:rsidR="000A68EA">
              <w:rPr>
                <w:rFonts w:ascii="Microsoft Sans Serif" w:eastAsia="Baskerville Old Face" w:hAnsi="Microsoft Sans Serif" w:cs="Microsoft Sans Serif"/>
              </w:rPr>
              <w:t>,</w:t>
            </w:r>
            <w:r w:rsidR="00094B26">
              <w:rPr>
                <w:rFonts w:ascii="Microsoft Sans Serif" w:eastAsia="Baskerville Old Face" w:hAnsi="Microsoft Sans Serif" w:cs="Microsoft Sans Serif"/>
              </w:rPr>
              <w:t xml:space="preserve"> and many other gross sins</w:t>
            </w:r>
            <w:r w:rsidR="000A68EA">
              <w:rPr>
                <w:rFonts w:ascii="Microsoft Sans Serif" w:eastAsia="Baskerville Old Face" w:hAnsi="Microsoft Sans Serif" w:cs="Microsoft Sans Serif"/>
              </w:rPr>
              <w:t xml:space="preserve"> and it never fails that corrupt religion will support them. </w:t>
            </w:r>
          </w:p>
          <w:p w14:paraId="20A0A0CC" w14:textId="77777777" w:rsidR="000A68EA" w:rsidRDefault="000A68EA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DC69596" w14:textId="75AFEB2D" w:rsidR="000A68EA" w:rsidRDefault="00647887" w:rsidP="005A0A3B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47887">
              <w:rPr>
                <w:rFonts w:ascii="Microsoft Sans Serif" w:eastAsia="Baskerville Old Face" w:hAnsi="Microsoft Sans Serif" w:cs="Microsoft Sans Serif"/>
                <w:b/>
                <w:bCs/>
              </w:rPr>
              <w:t>Servants of corruption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124C4">
              <w:rPr>
                <w:rFonts w:ascii="Microsoft Sans Serif" w:eastAsia="Baskerville Old Face" w:hAnsi="Microsoft Sans Serif" w:cs="Microsoft Sans Serif"/>
              </w:rPr>
              <w:t>“</w:t>
            </w:r>
            <w:r w:rsidRPr="002570B3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Abimelech hired </w:t>
            </w:r>
            <w:r w:rsidR="009124C4" w:rsidRPr="002570B3">
              <w:rPr>
                <w:rFonts w:ascii="Microsoft Sans Serif" w:eastAsia="Baskerville Old Face" w:hAnsi="Microsoft Sans Serif" w:cs="Microsoft Sans Serif"/>
                <w:i/>
                <w:iCs/>
              </w:rPr>
              <w:t>v</w:t>
            </w:r>
            <w:r w:rsidRPr="002570B3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ain and light </w:t>
            </w:r>
            <w:r w:rsidR="009124C4" w:rsidRPr="002570B3">
              <w:rPr>
                <w:rFonts w:ascii="Microsoft Sans Serif" w:eastAsia="Baskerville Old Face" w:hAnsi="Microsoft Sans Serif" w:cs="Microsoft Sans Serif"/>
                <w:i/>
                <w:iCs/>
              </w:rPr>
              <w:t>persons which followed him</w:t>
            </w:r>
            <w:r w:rsidR="009124C4">
              <w:rPr>
                <w:rFonts w:ascii="Microsoft Sans Serif" w:eastAsia="Baskerville Old Face" w:hAnsi="Microsoft Sans Serif" w:cs="Microsoft Sans Serif"/>
              </w:rPr>
              <w:t xml:space="preserve">.” </w:t>
            </w:r>
            <w:r w:rsidR="002C7E10">
              <w:rPr>
                <w:rFonts w:ascii="Microsoft Sans Serif" w:eastAsia="Baskerville Old Face" w:hAnsi="Microsoft Sans Serif" w:cs="Microsoft Sans Serif"/>
              </w:rPr>
              <w:t>Abimelech</w:t>
            </w:r>
            <w:r w:rsidR="00465BB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C7E10">
              <w:rPr>
                <w:rFonts w:ascii="Microsoft Sans Serif" w:eastAsia="Baskerville Old Face" w:hAnsi="Microsoft Sans Serif" w:cs="Microsoft Sans Serif"/>
              </w:rPr>
              <w:t>paid people to follow him</w:t>
            </w:r>
            <w:r w:rsidR="00465BB6">
              <w:rPr>
                <w:rFonts w:ascii="Microsoft Sans Serif" w:eastAsia="Baskerville Old Face" w:hAnsi="Microsoft Sans Serif" w:cs="Microsoft Sans Serif"/>
              </w:rPr>
              <w:t xml:space="preserve">. Does that sound familiar? </w:t>
            </w:r>
            <w:r w:rsidR="00CC3F88">
              <w:rPr>
                <w:rFonts w:ascii="Microsoft Sans Serif" w:eastAsia="Baskerville Old Face" w:hAnsi="Microsoft Sans Serif" w:cs="Microsoft Sans Serif"/>
              </w:rPr>
              <w:t>Crowds today support candidates who will pay them through</w:t>
            </w:r>
            <w:r w:rsidR="00C630F7">
              <w:rPr>
                <w:rFonts w:ascii="Microsoft Sans Serif" w:eastAsia="Baskerville Old Face" w:hAnsi="Microsoft Sans Serif" w:cs="Microsoft Sans Serif"/>
              </w:rPr>
              <w:t xml:space="preserve"> incentives like welfare and </w:t>
            </w:r>
            <w:r w:rsidR="00A673CC">
              <w:rPr>
                <w:rFonts w:ascii="Microsoft Sans Serif" w:eastAsia="Baskerville Old Face" w:hAnsi="Microsoft Sans Serif" w:cs="Microsoft Sans Serif"/>
              </w:rPr>
              <w:t>sociali</w:t>
            </w:r>
            <w:r w:rsidR="00811409">
              <w:rPr>
                <w:rFonts w:ascii="Microsoft Sans Serif" w:eastAsia="Baskerville Old Face" w:hAnsi="Microsoft Sans Serif" w:cs="Microsoft Sans Serif"/>
              </w:rPr>
              <w:t xml:space="preserve">stic ideas. </w:t>
            </w:r>
            <w:r w:rsidR="00D30591">
              <w:rPr>
                <w:rFonts w:ascii="Microsoft Sans Serif" w:eastAsia="Baskerville Old Face" w:hAnsi="Microsoft Sans Serif" w:cs="Microsoft Sans Serif"/>
              </w:rPr>
              <w:t xml:space="preserve">Abimelech had no morals, neither </w:t>
            </w:r>
            <w:proofErr w:type="gramStart"/>
            <w:r w:rsidR="00D30591">
              <w:rPr>
                <w:rFonts w:ascii="Microsoft Sans Serif" w:eastAsia="Baskerville Old Face" w:hAnsi="Microsoft Sans Serif" w:cs="Microsoft Sans Serif"/>
              </w:rPr>
              <w:t>do</w:t>
            </w:r>
            <w:proofErr w:type="gramEnd"/>
            <w:r w:rsidR="00D30591">
              <w:rPr>
                <w:rFonts w:ascii="Microsoft Sans Serif" w:eastAsia="Baskerville Old Face" w:hAnsi="Microsoft Sans Serif" w:cs="Microsoft Sans Serif"/>
              </w:rPr>
              <w:t xml:space="preserve"> our politicians today.</w:t>
            </w:r>
            <w:r w:rsidR="002570B3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5B8CB285" w14:textId="4FC7939A" w:rsidR="00D1451B" w:rsidRPr="00AE7E9A" w:rsidRDefault="00C20E3C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51C48A13" w:rsidR="00E5397B" w:rsidRPr="000E1C08" w:rsidRDefault="00683E7B" w:rsidP="00D30591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17162E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4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J</w:t>
      </w:r>
      <w:r w:rsidR="00404C4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UDGES 6-10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71BCB512" w:rsidR="004F3734" w:rsidRPr="00BC3917" w:rsidRDefault="004968AF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the Lord deliver Israel into the hands of Midian? </w:t>
            </w:r>
            <w:r w:rsidR="00515AC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6:1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A00023">
        <w:trPr>
          <w:trHeight w:val="656"/>
        </w:trPr>
        <w:tc>
          <w:tcPr>
            <w:tcW w:w="3685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72B69CFB" w:rsidR="00EF1EC2" w:rsidRPr="007A014F" w:rsidRDefault="005F7183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</w:t>
            </w:r>
            <w:r w:rsidR="00515AC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did the Lord send a prophet unto the children of Israel? 6:7-8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A00023">
        <w:trPr>
          <w:trHeight w:val="593"/>
        </w:trPr>
        <w:tc>
          <w:tcPr>
            <w:tcW w:w="3685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6CCE0070" w:rsidR="00936903" w:rsidRPr="00EB0833" w:rsidRDefault="00D85289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the </w:t>
            </w:r>
            <w:r w:rsidR="0053797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angel </w:t>
            </w:r>
            <w:r w:rsidR="00C4094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of the Lord </w:t>
            </w:r>
            <w:r w:rsidR="0053797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call Gideon? 6:12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33A8310" w14:textId="67B5C6D2" w:rsidR="004000E7" w:rsidRDefault="000060B5" w:rsidP="005257FB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Gideon built an altar unto the Lord and called it </w:t>
            </w:r>
            <w:r w:rsidR="00782D5F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“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Jehovahsh</w:t>
            </w:r>
            <w:r w:rsidR="004000E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a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lom”</w:t>
            </w:r>
            <w:r w:rsidR="00782D5F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.</w:t>
            </w:r>
            <w:r w:rsidR="004000E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</w:t>
            </w:r>
            <w:r w:rsidR="00782D5F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does Jehovahshalom mean? </w:t>
            </w:r>
            <w:r w:rsidR="004000E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6:24 </w:t>
            </w:r>
          </w:p>
          <w:p w14:paraId="7CE7BD80" w14:textId="2CFF150E" w:rsidR="004000E7" w:rsidRPr="00585185" w:rsidRDefault="00D81575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You might need a c</w:t>
            </w:r>
            <w:r w:rsidR="004000E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oncordance </w:t>
            </w:r>
            <w:r w:rsidRPr="00D81575">
              <w:rPr>
                <mc:AlternateContent>
                  <mc:Choice Requires="w16se">
                    <w:rFonts w:ascii="Microsoft Sans Serif" w:eastAsia="Times New Roman" w:hAnsi="Microsoft Sans Serif" w:cs="Microsoft Sans Serif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A00023">
        <w:trPr>
          <w:trHeight w:val="224"/>
        </w:trPr>
        <w:tc>
          <w:tcPr>
            <w:tcW w:w="3685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7A729589" w:rsidR="00C32996" w:rsidRPr="00A73C5C" w:rsidRDefault="008A04D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Why did </w:t>
            </w:r>
            <w:r w:rsidR="008125F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22,000 leave Gideon? 7:</w:t>
            </w:r>
            <w:r w:rsidR="001D782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3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4E433B43" w14:textId="43FE159B" w:rsidR="00A53F11" w:rsidRDefault="002C536F" w:rsidP="005147A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Why </w:t>
            </w:r>
            <w:r w:rsidR="006115A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did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</w:t>
            </w:r>
            <w:r w:rsidR="00007C0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the people of 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Ephriam </w:t>
            </w:r>
            <w:r w:rsidR="006115A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chide with Gideon? 8:1</w:t>
            </w:r>
          </w:p>
          <w:p w14:paraId="71F3E49F" w14:textId="77777777" w:rsidR="006115A1" w:rsidRDefault="006115A1" w:rsidP="005147A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0C6AAF92" w:rsidR="006115A1" w:rsidRPr="00D82A91" w:rsidRDefault="00796AC6" w:rsidP="005147A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No matter what we do</w:t>
            </w:r>
            <w:r w:rsidR="000B676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for the Lord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, t</w:t>
            </w:r>
            <w:r w:rsidR="00A732C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here is always someone who will </w:t>
            </w:r>
            <w:r w:rsidR="00007C0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be un</w:t>
            </w:r>
            <w:r w:rsidR="00A732C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happy. 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6CA4EED1" w:rsidR="00543639" w:rsidRPr="000615C1" w:rsidRDefault="00F935CF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did the princes of Succoth not give bread to Gideon’s army? 8:</w:t>
            </w:r>
            <w:r w:rsidR="00313ED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6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9AC897D" w14:textId="77777777" w:rsidR="00FF2D4F" w:rsidRDefault="00F559DD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Who did Zebah and Zalmunna kill? It’s one reason Gideon </w:t>
            </w:r>
            <w:r w:rsidR="001F43C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perused them </w:t>
            </w:r>
            <w:r w:rsidR="002C3D4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and had them killed. 8:18-19</w:t>
            </w:r>
          </w:p>
          <w:p w14:paraId="1694D790" w14:textId="77777777" w:rsidR="00C64B3A" w:rsidRDefault="00C64B3A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0D010B6D" w:rsidR="00C64B3A" w:rsidRPr="00D902B1" w:rsidRDefault="00C64B3A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Hint: They were very close to Gideon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8CD53F0" w14:textId="77777777" w:rsidR="004438B0" w:rsidRDefault="00705AB6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became a snare </w:t>
            </w:r>
            <w:r w:rsidR="00B55D5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unto Gideon and his house? 8:27</w:t>
            </w:r>
          </w:p>
          <w:p w14:paraId="56500198" w14:textId="77777777" w:rsidR="00B55D52" w:rsidRDefault="00B55D5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5DAE136F" w:rsidR="00B55D52" w:rsidRPr="00DF0347" w:rsidRDefault="00B55D5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No matter how many victories Gideon had, when he was </w:t>
            </w:r>
            <w:r w:rsidR="005257F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old,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he let his guard down.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A000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929A1C2" w14:textId="681C8C8F" w:rsidR="00504F81" w:rsidRDefault="00666B6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How was </w:t>
            </w:r>
            <w:r w:rsidR="00D21D0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Gideon’s son (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Abi</w:t>
            </w:r>
            <w:r w:rsidR="00A6727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melech</w:t>
            </w:r>
            <w:r w:rsidR="00D21D0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)</w:t>
            </w:r>
            <w:r w:rsidR="00A6727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killed? 9:53</w:t>
            </w:r>
          </w:p>
          <w:p w14:paraId="104C8A10" w14:textId="77777777" w:rsidR="00A67274" w:rsidRDefault="00A67274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5C702B08" w:rsidR="00A67274" w:rsidRPr="000051B0" w:rsidRDefault="00D21D0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God brought justice to a very wicked man</w:t>
            </w:r>
            <w:r w:rsidR="00A0002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. 9:56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483A52CF" w14:textId="77777777" w:rsidR="00B50A4A" w:rsidRDefault="00B50A4A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75EE0B74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DFEB" w14:textId="77777777" w:rsidR="00281F08" w:rsidRDefault="00281F08" w:rsidP="002719D0">
      <w:pPr>
        <w:spacing w:before="0" w:line="240" w:lineRule="auto"/>
      </w:pPr>
      <w:r>
        <w:separator/>
      </w:r>
    </w:p>
  </w:endnote>
  <w:endnote w:type="continuationSeparator" w:id="0">
    <w:p w14:paraId="19E2A462" w14:textId="77777777" w:rsidR="00281F08" w:rsidRDefault="00281F08" w:rsidP="002719D0">
      <w:pPr>
        <w:spacing w:before="0" w:line="240" w:lineRule="auto"/>
      </w:pPr>
      <w:r>
        <w:continuationSeparator/>
      </w:r>
    </w:p>
  </w:endnote>
  <w:endnote w:type="continuationNotice" w:id="1">
    <w:p w14:paraId="0B0B5A48" w14:textId="77777777" w:rsidR="00281F08" w:rsidRDefault="00281F0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16F53" w14:textId="77777777" w:rsidR="00281F08" w:rsidRDefault="00281F08" w:rsidP="002719D0">
      <w:pPr>
        <w:spacing w:before="0" w:line="240" w:lineRule="auto"/>
      </w:pPr>
      <w:r>
        <w:separator/>
      </w:r>
    </w:p>
  </w:footnote>
  <w:footnote w:type="continuationSeparator" w:id="0">
    <w:p w14:paraId="735C1079" w14:textId="77777777" w:rsidR="00281F08" w:rsidRDefault="00281F08" w:rsidP="002719D0">
      <w:pPr>
        <w:spacing w:before="0" w:line="240" w:lineRule="auto"/>
      </w:pPr>
      <w:r>
        <w:continuationSeparator/>
      </w:r>
    </w:p>
  </w:footnote>
  <w:footnote w:type="continuationNotice" w:id="1">
    <w:p w14:paraId="0DA11693" w14:textId="77777777" w:rsidR="00281F08" w:rsidRDefault="00281F08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6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AC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4F81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382"/>
    <w:rsid w:val="0077443E"/>
    <w:rsid w:val="007747A7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E4B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B1"/>
    <w:rsid w:val="00C63EDC"/>
    <w:rsid w:val="00C63F2A"/>
    <w:rsid w:val="00C640D5"/>
    <w:rsid w:val="00C641DF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718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5F6D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149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ews-usa.today/mississippi-energy-governor-reeves-plan-for-leadership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88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109</cp:revision>
  <dcterms:created xsi:type="dcterms:W3CDTF">2026-09-07T12:14:00Z</dcterms:created>
  <dcterms:modified xsi:type="dcterms:W3CDTF">2026-09-12T10:45:00Z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