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7938F8DA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725894">
                  <w:rPr>
                    <w:b/>
                    <w:bCs/>
                    <w:color w:val="FF0000"/>
                    <w:sz w:val="28"/>
                    <w:szCs w:val="28"/>
                  </w:rPr>
                  <w:t>7</w:t>
                </w:r>
                <w:r w:rsidR="00B57406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2875EF">
              <w:trPr>
                <w:trHeight w:val="980"/>
              </w:trPr>
              <w:tc>
                <w:tcPr>
                  <w:tcW w:w="2012" w:type="dxa"/>
                </w:tcPr>
                <w:p w14:paraId="27F5E19C" w14:textId="0657A2ED" w:rsidR="001C0109" w:rsidRPr="00B52000" w:rsidRDefault="001C0109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The first five verses of chapter 11 describes an army who gathered against Israel. This is possibly one of the largest armies to come against Israel in </w:t>
                  </w:r>
                  <w:proofErr w:type="gramStart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all of</w:t>
                  </w:r>
                  <w:proofErr w:type="gramEnd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 its history. What were the first 6 words that God told Joshua? 11:6</w:t>
                  </w:r>
                </w:p>
              </w:tc>
              <w:tc>
                <w:tcPr>
                  <w:tcW w:w="2123" w:type="dxa"/>
                </w:tcPr>
                <w:p w14:paraId="1EDCEA2D" w14:textId="72C7210F" w:rsidR="00E6511E" w:rsidRPr="00C75E4A" w:rsidRDefault="00CD7826" w:rsidP="001B52F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Be not afraid </w:t>
                  </w:r>
                  <w:r w:rsidR="004134C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because of them.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311D63EC" w14:textId="77777777" w:rsidR="001C0109" w:rsidRDefault="001C0109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BC5A510" w14:textId="15DA5CD5" w:rsidR="001C0109" w:rsidRPr="00087774" w:rsidRDefault="001C0109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was the result of God giving Israel victory over all the armies? 11:12</w:t>
                  </w:r>
                </w:p>
              </w:tc>
              <w:tc>
                <w:tcPr>
                  <w:tcW w:w="2123" w:type="dxa"/>
                </w:tcPr>
                <w:p w14:paraId="7363A88D" w14:textId="77777777" w:rsidR="00FF03E5" w:rsidRDefault="00FF03E5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088D38E8" w:rsidR="004134CA" w:rsidRPr="00502AF5" w:rsidRDefault="00DC3943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They were destroyed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02766E2E" w14:textId="77777777" w:rsidR="001C0109" w:rsidRDefault="001C0109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5B08861" w14:textId="40E5FAF1" w:rsidR="001C0109" w:rsidRPr="00B52000" w:rsidRDefault="001C0109" w:rsidP="00B5200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did these armies come against Israel? 11:20</w:t>
                  </w:r>
                </w:p>
              </w:tc>
              <w:tc>
                <w:tcPr>
                  <w:tcW w:w="2123" w:type="dxa"/>
                </w:tcPr>
                <w:p w14:paraId="406CD7F7" w14:textId="3539FB05" w:rsidR="00031F35" w:rsidRPr="004B51D9" w:rsidRDefault="00DC3943" w:rsidP="00940B4E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Lord hardened their hearts</w:t>
                  </w:r>
                  <w:r w:rsidR="007537CE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to destroy them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453C0839" w14:textId="77777777" w:rsidR="001C0109" w:rsidRDefault="001C0109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1FB6B5DE" w14:textId="2A34C068" w:rsidR="001C0109" w:rsidRPr="00730E1D" w:rsidRDefault="001C0109" w:rsidP="00B5200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did the Lord tell Joshua when he was old and stricken in years? 13:1</w:t>
                  </w:r>
                </w:p>
              </w:tc>
              <w:tc>
                <w:tcPr>
                  <w:tcW w:w="2123" w:type="dxa"/>
                </w:tcPr>
                <w:p w14:paraId="3F6BD97E" w14:textId="6407226A" w:rsidR="00C67381" w:rsidRPr="00205771" w:rsidRDefault="00B42ACC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</w:t>
                  </w:r>
                  <w:r w:rsidRPr="00B42ACC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here remaineth yet very much land to be possessed.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1CD310D5" w14:textId="77777777" w:rsidR="001C0109" w:rsidRDefault="001C0109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621030D2" w14:textId="0EF376BB" w:rsidR="001C0109" w:rsidRPr="00B52000" w:rsidRDefault="001C0109" w:rsidP="00B5200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Why was Levi the only tribe to not receive a land inheritance? 13:14 &amp; 33</w:t>
                  </w:r>
                </w:p>
              </w:tc>
              <w:tc>
                <w:tcPr>
                  <w:tcW w:w="2123" w:type="dxa"/>
                </w:tcPr>
                <w:p w14:paraId="222DC13B" w14:textId="09B440EE" w:rsidR="00885710" w:rsidRPr="00087774" w:rsidRDefault="00B60137" w:rsidP="0008777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</w:t>
                  </w:r>
                  <w:r w:rsidRPr="00B60137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he Lord God of Israel was their inheritance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0C8347B6" w14:textId="77777777" w:rsidR="00B52000" w:rsidRDefault="00B52000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1B7A8ED4" w14:textId="2D1EAA98" w:rsidR="004A26D3" w:rsidRDefault="001C0109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 xml:space="preserve">Who was 40 years old when he spied </w:t>
                  </w:r>
                  <w:proofErr w:type="gramStart"/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out</w:t>
                  </w:r>
                  <w:proofErr w:type="gramEnd"/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 xml:space="preserve"> the land? He said his heart wholly followed the Lord. 14:7-8</w:t>
                  </w:r>
                </w:p>
                <w:p w14:paraId="265B0BD0" w14:textId="1F2F8921" w:rsidR="009945B0" w:rsidRPr="00205771" w:rsidRDefault="009945B0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1D05FE77" w14:textId="77777777" w:rsidR="002019B9" w:rsidRDefault="002019B9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73DD1C96" w:rsidR="00B60137" w:rsidRPr="00004AF8" w:rsidRDefault="00D56E68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Caleb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7F7A029C" w14:textId="77777777" w:rsidR="00866340" w:rsidRDefault="00866340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0BBED9A" w14:textId="5FB088E2" w:rsidR="00866340" w:rsidRPr="00FB499F" w:rsidRDefault="00866340" w:rsidP="00B52000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Calab was 85 years old when he spoke the words in chapter 14. What did he say about his strength? 14:11</w:t>
                  </w:r>
                </w:p>
              </w:tc>
              <w:tc>
                <w:tcPr>
                  <w:tcW w:w="2123" w:type="dxa"/>
                </w:tcPr>
                <w:p w14:paraId="24972116" w14:textId="5AA645AF" w:rsidR="00283C7D" w:rsidRPr="003F6BE8" w:rsidRDefault="00237EA9" w:rsidP="00DF1F0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He was as strong as when he was 40 years old when Moses sent him</w:t>
                  </w:r>
                  <w:r w:rsidR="0071318B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to be a spy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4E840001" w14:textId="77777777" w:rsidR="00866340" w:rsidRDefault="00866340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3FED7550" w14:textId="51F670EB" w:rsidR="00866340" w:rsidRPr="005329A9" w:rsidRDefault="00866340" w:rsidP="005329A9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did Caleb receive Hebron as an inheritance? 14:14</w:t>
                  </w:r>
                </w:p>
              </w:tc>
              <w:tc>
                <w:tcPr>
                  <w:tcW w:w="2123" w:type="dxa"/>
                </w:tcPr>
                <w:p w14:paraId="31FBF5E0" w14:textId="77777777" w:rsidR="00502730" w:rsidRDefault="00502730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2DB3124A" w:rsidR="0071318B" w:rsidRPr="00A66FF2" w:rsidRDefault="0071318B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</w:t>
                  </w:r>
                  <w:r w:rsidRPr="0071318B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ecause that he wholly followed the Lord God of Israel.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7B640D96" w14:textId="77777777" w:rsidR="005329A9" w:rsidRDefault="005329A9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0FFC9540" w14:textId="7656CF85" w:rsidR="004A26D3" w:rsidRPr="00133487" w:rsidRDefault="00866340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Othniel receive as a reward for smiting Kirjathsepher? 15:16-17</w:t>
                  </w:r>
                </w:p>
              </w:tc>
              <w:tc>
                <w:tcPr>
                  <w:tcW w:w="2123" w:type="dxa"/>
                </w:tcPr>
                <w:p w14:paraId="67F67829" w14:textId="5141BF44" w:rsidR="005F3738" w:rsidRPr="00087774" w:rsidRDefault="00EA1676" w:rsidP="00272A6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Achsah, the daughter of Caleb.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6ED4873E" w14:textId="77777777" w:rsidR="00866340" w:rsidRDefault="00866340" w:rsidP="0086634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city did the Jebusites inhabit? It’s very interesting that with all the victories of Israel, they were still unable to drive out the Jebusites. 15:63</w:t>
                  </w:r>
                </w:p>
                <w:p w14:paraId="67461DC3" w14:textId="56EEBF06" w:rsidR="00992CC1" w:rsidRDefault="00992CC1" w:rsidP="00866340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72DCD31" w14:textId="77777777" w:rsidR="00940B4E" w:rsidRDefault="00940B4E" w:rsidP="00866340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7C34B76D" w14:textId="77777777" w:rsidR="00696883" w:rsidRDefault="00BC6B68" w:rsidP="00866340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Jerusalem </w:t>
                  </w:r>
                </w:p>
                <w:p w14:paraId="47664C03" w14:textId="77777777" w:rsidR="00696883" w:rsidRDefault="00696883" w:rsidP="00866340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74765465" w:rsidR="00EA1676" w:rsidRPr="00003B60" w:rsidRDefault="00390CA3" w:rsidP="00866340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God may allow the enemy to </w:t>
                  </w:r>
                  <w:r w:rsidR="00696883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stay and </w:t>
                  </w:r>
                  <w:r w:rsidR="00473F6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be a thorn in our flesh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to</w:t>
                  </w:r>
                  <w:r w:rsidR="00473F6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keep us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</w:t>
                  </w:r>
                  <w:r w:rsidR="00473F6F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humble.</w:t>
                  </w:r>
                </w:p>
              </w:tc>
            </w:tr>
          </w:tbl>
          <w:p w14:paraId="7A34ED9E" w14:textId="0E939205" w:rsidR="00277634" w:rsidRPr="00E62B88" w:rsidRDefault="00992CC1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992CC1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Joshua </w:t>
            </w:r>
            <w:r w:rsidR="001C0109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11-15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0B16FEF6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992CC1">
              <w:rPr>
                <w:b/>
                <w:bCs/>
                <w:color w:val="FF0000"/>
                <w:sz w:val="24"/>
              </w:rPr>
              <w:t>8/</w:t>
            </w:r>
            <w:r w:rsidR="001C0109">
              <w:rPr>
                <w:b/>
                <w:bCs/>
                <w:color w:val="FF0000"/>
                <w:sz w:val="24"/>
              </w:rPr>
              <w:t>16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77896DBE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8B26F3"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JOSHUA </w:t>
            </w:r>
            <w:r w:rsidR="00725894">
              <w:rPr>
                <w:b/>
                <w:bCs/>
                <w:color w:val="EE0000"/>
                <w:sz w:val="24"/>
                <w:szCs w:val="24"/>
                <w:u w:val="single"/>
              </w:rPr>
              <w:t>1</w:t>
            </w:r>
            <w:r w:rsidR="001C0109">
              <w:rPr>
                <w:b/>
                <w:bCs/>
                <w:color w:val="EE0000"/>
                <w:sz w:val="24"/>
                <w:szCs w:val="24"/>
                <w:u w:val="single"/>
              </w:rPr>
              <w:t>6-20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4CD213F5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812F9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HOW LONG ARE YE SLACK?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3BF25ED1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A41311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5C2C5A01" wp14:editId="3C54D561">
                  <wp:extent cx="3052445" cy="1463040"/>
                  <wp:effectExtent l="0" t="0" r="0" b="3810"/>
                  <wp:docPr id="146140256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402561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rcRect t="18107" b="18107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445" cy="1463040"/>
                          </a:xfrm>
                          <a:prstGeom prst="rect">
                            <a:avLst/>
                          </a:prstGeom>
                          <a:blipFill>
                            <a:blip r:embed="rId14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160C8D2B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9269A9" w:rsidRPr="009269A9">
              <w:rPr>
                <w:b/>
                <w:bCs/>
                <w:i/>
                <w:iCs/>
              </w:rPr>
              <w:t>And Joshua said unto the children of Israel, How long are ye slack to go to possess the land, which the Lord God of your fathers hath given you?</w:t>
            </w:r>
            <w:r w:rsidR="00497AEF">
              <w:rPr>
                <w:b/>
                <w:bCs/>
                <w:i/>
                <w:iCs/>
              </w:rPr>
              <w:t xml:space="preserve">” ~ </w:t>
            </w:r>
            <w:r w:rsidR="00130CB7">
              <w:rPr>
                <w:b/>
                <w:bCs/>
                <w:i/>
                <w:iCs/>
              </w:rPr>
              <w:t xml:space="preserve">Joshua </w:t>
            </w:r>
            <w:r w:rsidR="006F580D">
              <w:rPr>
                <w:b/>
                <w:bCs/>
                <w:i/>
                <w:iCs/>
              </w:rPr>
              <w:t>18:3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25B328A8" w14:textId="23261BC8" w:rsidR="000B25D9" w:rsidRDefault="00ED1FED" w:rsidP="000B25D9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>
              <w:rPr>
                <w:rFonts w:ascii="Microsoft Sans Serif" w:eastAsia="Baskerville Old Face" w:hAnsi="Microsoft Sans Serif" w:cs="Microsoft Sans Serif"/>
              </w:rPr>
              <w:t xml:space="preserve">Seven </w:t>
            </w:r>
            <w:r w:rsidR="003B1BB0" w:rsidRPr="003B1BB0">
              <w:rPr>
                <w:rFonts w:ascii="Microsoft Sans Serif" w:eastAsia="Baskerville Old Face" w:hAnsi="Microsoft Sans Serif" w:cs="Microsoft Sans Serif"/>
              </w:rPr>
              <w:t>tribes had not yet received their land from Canaan</w:t>
            </w:r>
            <w:r w:rsidR="003B1BB0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3B1BB0" w:rsidRPr="003B1BB0">
              <w:rPr>
                <w:rFonts w:ascii="Microsoft Sans Serif" w:eastAsia="Baskerville Old Face" w:hAnsi="Microsoft Sans Serif" w:cs="Microsoft Sans Serif"/>
              </w:rPr>
              <w:t>Joshua was upset about the failure of these tribes to possess the land</w:t>
            </w:r>
            <w:r w:rsidR="003B1BB0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3B1BB0" w:rsidRPr="003B1BB0">
              <w:rPr>
                <w:rFonts w:ascii="Microsoft Sans Serif" w:eastAsia="Baskerville Old Face" w:hAnsi="Microsoft Sans Serif" w:cs="Microsoft Sans Serif"/>
              </w:rPr>
              <w:t>In our verse he rebukes these tribes for their failure</w:t>
            </w:r>
            <w:r w:rsidR="00632F41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14BF8975" w14:textId="77777777" w:rsidR="00632F41" w:rsidRDefault="00632F41" w:rsidP="000B25D9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2C5E924E" w14:textId="77777777" w:rsidR="002B0D81" w:rsidRDefault="002B0D81" w:rsidP="002B0D81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48095A">
              <w:rPr>
                <w:rFonts w:ascii="Microsoft Sans Serif" w:eastAsia="Baskerville Old Face" w:hAnsi="Microsoft Sans Serif" w:cs="Microsoft Sans Serif"/>
                <w:b/>
                <w:bCs/>
              </w:rPr>
              <w:t>Preacher</w:t>
            </w:r>
            <w:r>
              <w:rPr>
                <w:rFonts w:ascii="Microsoft Sans Serif" w:eastAsia="Baskerville Old Face" w:hAnsi="Microsoft Sans Serif" w:cs="Microsoft Sans Serif"/>
              </w:rPr>
              <w:t>. “</w:t>
            </w:r>
            <w:r w:rsidRPr="0048095A">
              <w:rPr>
                <w:rFonts w:ascii="Microsoft Sans Serif" w:eastAsia="Baskerville Old Face" w:hAnsi="Microsoft Sans Serif" w:cs="Microsoft Sans Serif"/>
                <w:i/>
                <w:iCs/>
              </w:rPr>
              <w:t>Joshua said un</w:t>
            </w:r>
            <w:r>
              <w:rPr>
                <w:rFonts w:ascii="Microsoft Sans Serif" w:eastAsia="Baskerville Old Face" w:hAnsi="Microsoft Sans Serif" w:cs="Microsoft Sans Serif"/>
                <w:i/>
                <w:iCs/>
              </w:rPr>
              <w:t>to</w:t>
            </w:r>
            <w:r w:rsidRPr="0048095A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the children of Israel.”</w:t>
            </w:r>
            <w:r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48095A">
              <w:rPr>
                <w:rFonts w:ascii="Microsoft Sans Serif" w:eastAsia="Baskerville Old Face" w:hAnsi="Microsoft Sans Serif" w:cs="Microsoft Sans Serif"/>
              </w:rPr>
              <w:t>Joshua was a faithful preacher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015E86">
              <w:rPr>
                <w:rFonts w:ascii="Microsoft Sans Serif" w:eastAsia="Baskerville Old Face" w:hAnsi="Microsoft Sans Serif" w:cs="Microsoft Sans Serif"/>
              </w:rPr>
              <w:t>He did not tolerat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e </w:t>
            </w:r>
            <w:r w:rsidRPr="00015E86">
              <w:rPr>
                <w:rFonts w:ascii="Microsoft Sans Serif" w:eastAsia="Baskerville Old Face" w:hAnsi="Microsoft Sans Serif" w:cs="Microsoft Sans Serif"/>
              </w:rPr>
              <w:t>disobedience</w:t>
            </w:r>
            <w:r>
              <w:rPr>
                <w:rFonts w:ascii="Microsoft Sans Serif" w:eastAsia="Baskerville Old Face" w:hAnsi="Microsoft Sans Serif" w:cs="Microsoft Sans Serif"/>
              </w:rPr>
              <w:t>.</w:t>
            </w:r>
          </w:p>
          <w:p w14:paraId="431F91DA" w14:textId="77777777" w:rsidR="002B0D81" w:rsidRPr="0048095A" w:rsidRDefault="002B0D81" w:rsidP="002B0D81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>
              <w:rPr>
                <w:rFonts w:ascii="Microsoft Sans Serif" w:eastAsia="Baskerville Old Face" w:hAnsi="Microsoft Sans Serif" w:cs="Microsoft Sans Serif"/>
              </w:rPr>
              <w:t>P</w:t>
            </w:r>
            <w:r w:rsidRPr="00015E86">
              <w:rPr>
                <w:rFonts w:ascii="Microsoft Sans Serif" w:eastAsia="Baskerville Old Face" w:hAnsi="Microsoft Sans Serif" w:cs="Microsoft Sans Serif"/>
              </w:rPr>
              <w:t xml:space="preserve">reachers 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today need to be like </w:t>
            </w:r>
            <w:r w:rsidRPr="00015E86">
              <w:rPr>
                <w:rFonts w:ascii="Microsoft Sans Serif" w:eastAsia="Baskerville Old Face" w:hAnsi="Microsoft Sans Serif" w:cs="Microsoft Sans Serif"/>
              </w:rPr>
              <w:t>Joshua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015E86">
              <w:rPr>
                <w:rFonts w:ascii="Microsoft Sans Serif" w:eastAsia="Baskerville Old Face" w:hAnsi="Microsoft Sans Serif" w:cs="Microsoft Sans Serif"/>
              </w:rPr>
              <w:t>Their goal is to get along with the people and to be popular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0F24A6">
              <w:rPr>
                <w:rFonts w:ascii="Microsoft Sans Serif" w:eastAsia="Baskerville Old Face" w:hAnsi="Microsoft Sans Serif" w:cs="Microsoft Sans Serif"/>
              </w:rPr>
              <w:t>Many do not even seem to care how the people live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0F24A6">
              <w:rPr>
                <w:rFonts w:ascii="Microsoft Sans Serif" w:eastAsia="Baskerville Old Face" w:hAnsi="Microsoft Sans Serif" w:cs="Microsoft Sans Serif"/>
              </w:rPr>
              <w:t>Josh was concerned that the people do the will of God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0F24A6">
              <w:rPr>
                <w:rFonts w:ascii="Microsoft Sans Serif" w:eastAsia="Baskerville Old Face" w:hAnsi="Microsoft Sans Serif" w:cs="Microsoft Sans Serif"/>
              </w:rPr>
              <w:t>He was not concerned about popularity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0F24A6">
              <w:rPr>
                <w:rFonts w:ascii="Microsoft Sans Serif" w:eastAsia="Baskerville Old Face" w:hAnsi="Microsoft Sans Serif" w:cs="Microsoft Sans Serif"/>
              </w:rPr>
              <w:t>We need more men like Joshua in the pulpit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407135BE" w14:textId="77777777" w:rsidR="002B0D81" w:rsidRDefault="002B0D81" w:rsidP="000B25D9">
            <w:pPr>
              <w:pStyle w:val="NoSpacing"/>
              <w:rPr>
                <w:rFonts w:ascii="Microsoft Sans Serif" w:eastAsia="Baskerville Old Face" w:hAnsi="Microsoft Sans Serif" w:cs="Microsoft Sans Serif"/>
                <w:b/>
                <w:bCs/>
              </w:rPr>
            </w:pPr>
          </w:p>
          <w:p w14:paraId="5E65AD1A" w14:textId="46AEDE67" w:rsidR="00632F41" w:rsidRDefault="00632F41" w:rsidP="000B25D9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7905A5">
              <w:rPr>
                <w:rFonts w:ascii="Microsoft Sans Serif" w:eastAsia="Baskerville Old Face" w:hAnsi="Microsoft Sans Serif" w:cs="Microsoft Sans Serif"/>
                <w:b/>
                <w:bCs/>
              </w:rPr>
              <w:t>Procrastination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7905A5" w:rsidRPr="007905A5">
              <w:rPr>
                <w:rFonts w:ascii="Microsoft Sans Serif" w:eastAsia="Baskerville Old Face" w:hAnsi="Microsoft Sans Serif" w:cs="Microsoft Sans Serif"/>
                <w:i/>
                <w:iCs/>
              </w:rPr>
              <w:t>“</w:t>
            </w:r>
            <w:r w:rsidRPr="007905A5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How long are you slack to go </w:t>
            </w:r>
            <w:r w:rsidR="00783F3F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to </w:t>
            </w:r>
            <w:r w:rsidRPr="007905A5">
              <w:rPr>
                <w:rFonts w:ascii="Microsoft Sans Serif" w:eastAsia="Baskerville Old Face" w:hAnsi="Microsoft Sans Serif" w:cs="Microsoft Sans Serif"/>
                <w:i/>
                <w:iCs/>
              </w:rPr>
              <w:t>possess the land</w:t>
            </w:r>
            <w:r w:rsidR="007905A5" w:rsidRPr="007905A5">
              <w:rPr>
                <w:rFonts w:ascii="Microsoft Sans Serif" w:eastAsia="Baskerville Old Face" w:hAnsi="Microsoft Sans Serif" w:cs="Microsoft Sans Serif"/>
                <w:i/>
                <w:iCs/>
              </w:rPr>
              <w:t>.”</w:t>
            </w:r>
            <w:r w:rsidR="007905A5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</w:t>
            </w:r>
            <w:r w:rsidR="007905A5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7905A5" w:rsidRPr="007905A5">
              <w:rPr>
                <w:rFonts w:ascii="Microsoft Sans Serif" w:eastAsia="Baskerville Old Face" w:hAnsi="Microsoft Sans Serif" w:cs="Microsoft Sans Serif"/>
              </w:rPr>
              <w:t>These 7 tribes delayed conquering the land</w:t>
            </w:r>
            <w:r w:rsidR="00F20F02" w:rsidRPr="00F20F02">
              <w:rPr>
                <w:rFonts w:ascii="Microsoft Sans Serif" w:eastAsia="Baskerville Old Face" w:hAnsi="Microsoft Sans Serif" w:cs="Microsoft Sans Serif"/>
              </w:rPr>
              <w:t xml:space="preserve"> that was given to them</w:t>
            </w:r>
            <w:r w:rsidR="00F20F0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20F02" w:rsidRPr="00F20F02">
              <w:rPr>
                <w:rFonts w:ascii="Microsoft Sans Serif" w:eastAsia="Baskerville Old Face" w:hAnsi="Microsoft Sans Serif" w:cs="Microsoft Sans Serif"/>
              </w:rPr>
              <w:t>In doing so</w:t>
            </w:r>
            <w:r w:rsidR="003538EB">
              <w:rPr>
                <w:rFonts w:ascii="Microsoft Sans Serif" w:eastAsia="Baskerville Old Face" w:hAnsi="Microsoft Sans Serif" w:cs="Microsoft Sans Serif"/>
              </w:rPr>
              <w:t>,</w:t>
            </w:r>
            <w:r w:rsidR="00F20F02" w:rsidRPr="00F20F02">
              <w:rPr>
                <w:rFonts w:ascii="Microsoft Sans Serif" w:eastAsia="Baskerville Old Face" w:hAnsi="Microsoft Sans Serif" w:cs="Microsoft Sans Serif"/>
              </w:rPr>
              <w:t xml:space="preserve"> they disobeyed God</w:t>
            </w:r>
            <w:r w:rsidR="00F20F0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20F02" w:rsidRPr="00F20F02">
              <w:rPr>
                <w:rFonts w:ascii="Microsoft Sans Serif" w:eastAsia="Baskerville Old Face" w:hAnsi="Microsoft Sans Serif" w:cs="Microsoft Sans Serif"/>
              </w:rPr>
              <w:t>Procrastination is a common si</w:t>
            </w:r>
            <w:r w:rsidR="00214557">
              <w:rPr>
                <w:rFonts w:ascii="Microsoft Sans Serif" w:eastAsia="Baskerville Old Face" w:hAnsi="Microsoft Sans Serif" w:cs="Microsoft Sans Serif"/>
              </w:rPr>
              <w:t xml:space="preserve">n, </w:t>
            </w:r>
            <w:r w:rsidR="00214557" w:rsidRPr="00214557">
              <w:rPr>
                <w:rFonts w:ascii="Microsoft Sans Serif" w:eastAsia="Baskerville Old Face" w:hAnsi="Microsoft Sans Serif" w:cs="Microsoft Sans Serif"/>
              </w:rPr>
              <w:t>but procrastination is</w:t>
            </w:r>
            <w:r w:rsidR="003538EB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041D96">
              <w:rPr>
                <w:rFonts w:ascii="Microsoft Sans Serif" w:eastAsia="Baskerville Old Face" w:hAnsi="Microsoft Sans Serif" w:cs="Microsoft Sans Serif"/>
              </w:rPr>
              <w:t>unbelief</w:t>
            </w:r>
            <w:r w:rsidR="003538E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214557" w:rsidRPr="00214557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3538EB">
              <w:rPr>
                <w:rFonts w:ascii="Microsoft Sans Serif" w:eastAsia="Baskerville Old Face" w:hAnsi="Microsoft Sans Serif" w:cs="Microsoft Sans Serif"/>
              </w:rPr>
              <w:t>D</w:t>
            </w:r>
            <w:r w:rsidR="00AD4378" w:rsidRPr="00AD4378">
              <w:rPr>
                <w:rFonts w:ascii="Microsoft Sans Serif" w:eastAsia="Baskerville Old Face" w:hAnsi="Microsoft Sans Serif" w:cs="Microsoft Sans Serif"/>
              </w:rPr>
              <w:t>elay is</w:t>
            </w:r>
            <w:r w:rsidR="00AD4378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AD4378" w:rsidRPr="00AD4378">
              <w:rPr>
                <w:rFonts w:ascii="Microsoft Sans Serif" w:eastAsia="Baskerville Old Face" w:hAnsi="Microsoft Sans Serif" w:cs="Microsoft Sans Serif"/>
              </w:rPr>
              <w:t>disobedience</w:t>
            </w:r>
            <w:r w:rsidR="00AD4378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AD4378" w:rsidRPr="00AD4378">
              <w:rPr>
                <w:rFonts w:ascii="Microsoft Sans Serif" w:eastAsia="Baskerville Old Face" w:hAnsi="Microsoft Sans Serif" w:cs="Microsoft Sans Serif"/>
              </w:rPr>
              <w:t>and disobedience</w:t>
            </w:r>
            <w:r w:rsidR="00D672D3" w:rsidRPr="00D672D3">
              <w:rPr>
                <w:rFonts w:ascii="Microsoft Sans Serif" w:eastAsia="Baskerville Old Face" w:hAnsi="Microsoft Sans Serif" w:cs="Microsoft Sans Serif"/>
              </w:rPr>
              <w:t xml:space="preserve"> is defiling</w:t>
            </w:r>
            <w:r w:rsidR="00D672D3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672D3" w:rsidRPr="00D672D3">
              <w:rPr>
                <w:rFonts w:ascii="Microsoft Sans Serif" w:eastAsia="Baskerville Old Face" w:hAnsi="Microsoft Sans Serif" w:cs="Microsoft Sans Serif"/>
              </w:rPr>
              <w:t>Delay shows a lack of dedication in doing the will of God</w:t>
            </w:r>
            <w:r w:rsidR="00D672D3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672D3" w:rsidRPr="00D672D3">
              <w:rPr>
                <w:rFonts w:ascii="Microsoft Sans Serif" w:eastAsia="Baskerville Old Face" w:hAnsi="Microsoft Sans Serif" w:cs="Microsoft Sans Serif"/>
              </w:rPr>
              <w:t>If you want God to bless you promptly</w:t>
            </w:r>
            <w:r w:rsidR="00041D96">
              <w:rPr>
                <w:rFonts w:ascii="Microsoft Sans Serif" w:eastAsia="Baskerville Old Face" w:hAnsi="Microsoft Sans Serif" w:cs="Microsoft Sans Serif"/>
              </w:rPr>
              <w:t>,</w:t>
            </w:r>
            <w:r w:rsidR="00D672D3" w:rsidRPr="00D672D3">
              <w:rPr>
                <w:rFonts w:ascii="Microsoft Sans Serif" w:eastAsia="Baskerville Old Face" w:hAnsi="Microsoft Sans Serif" w:cs="Microsoft Sans Serif"/>
              </w:rPr>
              <w:t xml:space="preserve"> you will need to obey God promptly</w:t>
            </w:r>
            <w:r w:rsidR="00D672D3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25405379" w14:textId="77777777" w:rsidR="00D672D3" w:rsidRDefault="00D672D3" w:rsidP="000B25D9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4D02A003" w14:textId="7EF8A8EB" w:rsidR="00C61564" w:rsidRPr="00AE7E9A" w:rsidRDefault="008F190C" w:rsidP="00924FF0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8F190C">
              <w:rPr>
                <w:rFonts w:ascii="Microsoft Sans Serif" w:eastAsia="Baskerville Old Face" w:hAnsi="Microsoft Sans Serif" w:cs="Microsoft Sans Serif"/>
                <w:b/>
                <w:bCs/>
              </w:rPr>
              <w:t>Promise</w:t>
            </w:r>
            <w:r>
              <w:rPr>
                <w:rFonts w:ascii="Microsoft Sans Serif" w:eastAsia="Baskerville Old Face" w:hAnsi="Microsoft Sans Serif" w:cs="Microsoft Sans Serif"/>
              </w:rPr>
              <w:t>. “</w:t>
            </w:r>
            <w:r w:rsidRPr="008F190C">
              <w:rPr>
                <w:rFonts w:ascii="Microsoft Sans Serif" w:eastAsia="Baskerville Old Face" w:hAnsi="Microsoft Sans Serif" w:cs="Microsoft Sans Serif"/>
                <w:i/>
                <w:iCs/>
              </w:rPr>
              <w:t>Which the Lord God of your father's has given you.”</w:t>
            </w:r>
            <w:r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437B90" w:rsidRPr="00437B90">
              <w:rPr>
                <w:rFonts w:ascii="Microsoft Sans Serif" w:eastAsia="Baskerville Old Face" w:hAnsi="Microsoft Sans Serif" w:cs="Microsoft Sans Serif"/>
              </w:rPr>
              <w:t>While this promise encourag</w:t>
            </w:r>
            <w:r w:rsidR="00437B90">
              <w:rPr>
                <w:rFonts w:ascii="Microsoft Sans Serif" w:eastAsia="Baskerville Old Face" w:hAnsi="Microsoft Sans Serif" w:cs="Microsoft Sans Serif"/>
              </w:rPr>
              <w:t xml:space="preserve">es </w:t>
            </w:r>
            <w:r w:rsidR="00437B90" w:rsidRPr="00437B90">
              <w:rPr>
                <w:rFonts w:ascii="Microsoft Sans Serif" w:eastAsia="Baskerville Old Face" w:hAnsi="Microsoft Sans Serif" w:cs="Microsoft Sans Serif"/>
              </w:rPr>
              <w:t>obedience</w:t>
            </w:r>
            <w:r w:rsidR="00437B90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437B90" w:rsidRPr="00437B90">
              <w:rPr>
                <w:rFonts w:ascii="Microsoft Sans Serif" w:eastAsia="Baskerville Old Face" w:hAnsi="Microsoft Sans Serif" w:cs="Microsoft Sans Serif"/>
              </w:rPr>
              <w:t>it is also a rebuke for failing to obey</w:t>
            </w:r>
            <w:r w:rsidR="00437B90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83C2B" w:rsidRPr="00B83C2B">
              <w:rPr>
                <w:rFonts w:ascii="Microsoft Sans Serif" w:eastAsia="Baskerville Old Face" w:hAnsi="Microsoft Sans Serif" w:cs="Microsoft Sans Serif"/>
              </w:rPr>
              <w:t>Disobedience has no legitimate excuses</w:t>
            </w:r>
            <w:r w:rsidR="00B83C2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83C2B" w:rsidRPr="00B83C2B">
              <w:rPr>
                <w:rFonts w:ascii="Microsoft Sans Serif" w:eastAsia="Baskerville Old Face" w:hAnsi="Microsoft Sans Serif" w:cs="Microsoft Sans Serif"/>
              </w:rPr>
              <w:t>When God commands</w:t>
            </w:r>
            <w:r w:rsidR="00B83C2B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B83C2B" w:rsidRPr="00B83C2B">
              <w:rPr>
                <w:rFonts w:ascii="Microsoft Sans Serif" w:eastAsia="Baskerville Old Face" w:hAnsi="Microsoft Sans Serif" w:cs="Microsoft Sans Serif"/>
              </w:rPr>
              <w:t>he enables us to fulfill that command</w:t>
            </w:r>
            <w:r w:rsidR="00B83C2B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83C2B" w:rsidRPr="00B83C2B">
              <w:rPr>
                <w:rFonts w:ascii="Microsoft Sans Serif" w:eastAsia="Baskerville Old Face" w:hAnsi="Microsoft Sans Serif" w:cs="Microsoft Sans Serif"/>
              </w:rPr>
              <w:t>Israel was to conquer the land of Canaan</w:t>
            </w:r>
            <w:r w:rsidR="00B83C2B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B83C2B" w:rsidRPr="00B83C2B">
              <w:rPr>
                <w:rFonts w:ascii="Microsoft Sans Serif" w:eastAsia="Baskerville Old Face" w:hAnsi="Microsoft Sans Serif" w:cs="Microsoft Sans Serif"/>
              </w:rPr>
              <w:t>and God gave them all the help they needed to conquer the land</w:t>
            </w:r>
            <w:r w:rsidR="00D3359D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3359D" w:rsidRPr="00D3359D">
              <w:rPr>
                <w:rFonts w:ascii="Microsoft Sans Serif" w:eastAsia="Baskerville Old Face" w:hAnsi="Microsoft Sans Serif" w:cs="Microsoft Sans Serif"/>
              </w:rPr>
              <w:t>Failure to conquer the land was simply inexcusable</w:t>
            </w:r>
            <w:r w:rsidR="00D3359D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5B8CB285" w14:textId="71943256" w:rsidR="000F3684" w:rsidRPr="00AE7E9A" w:rsidRDefault="000F3684" w:rsidP="00466C94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</w:tc>
      </w:tr>
    </w:tbl>
    <w:p w14:paraId="155FCB3F" w14:textId="3FF616E0" w:rsidR="00E5397B" w:rsidRPr="000E1C08" w:rsidRDefault="00683E7B" w:rsidP="0052204C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7</w:t>
      </w:r>
      <w:r w:rsidR="001C0109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407C15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JOSHUA </w:t>
      </w:r>
      <w:r w:rsidR="00725894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1C0109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6-20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2C99F78E" w14:textId="77777777" w:rsidR="00914475" w:rsidRDefault="00A15347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Joshua 17:</w:t>
            </w:r>
            <w:r w:rsidR="00C73239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12-18 is an interesting conversation between the </w:t>
            </w:r>
            <w:r w:rsidR="0053190A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tribe of Manasseh and Joshua. </w:t>
            </w:r>
            <w:r w:rsidR="00AB4FE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When Manasseh complained they didn’t have enough land, what did Joshua tell them to do? </w:t>
            </w:r>
          </w:p>
          <w:p w14:paraId="00D51134" w14:textId="77777777" w:rsidR="00914475" w:rsidRDefault="00914475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03F45985" w:rsidR="004F3734" w:rsidRPr="00BC3917" w:rsidRDefault="00161EB9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Manasseh still had little faith </w:t>
            </w:r>
            <w:r w:rsidR="0091447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even after all the victories and promises of God. 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Joshua </w:t>
            </w:r>
            <w:r w:rsidR="00F854B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had to </w:t>
            </w:r>
            <w:r w:rsidR="0091447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put his foot down.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C82B36">
        <w:trPr>
          <w:trHeight w:val="422"/>
        </w:trPr>
        <w:tc>
          <w:tcPr>
            <w:tcW w:w="3685" w:type="dxa"/>
          </w:tcPr>
          <w:p w14:paraId="66CF63F1" w14:textId="77777777" w:rsidR="00C77299" w:rsidRDefault="00C77299" w:rsidP="007A014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0F38508E" w:rsidR="00F3341E" w:rsidRPr="007A014F" w:rsidRDefault="009D4CAA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How many tribes had yet to receive an inheritance? 18:2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A5432B">
        <w:trPr>
          <w:trHeight w:val="710"/>
        </w:trPr>
        <w:tc>
          <w:tcPr>
            <w:tcW w:w="3685" w:type="dxa"/>
          </w:tcPr>
          <w:p w14:paraId="43942155" w14:textId="77777777" w:rsidR="003F5CF6" w:rsidRDefault="003F5CF6" w:rsidP="003F5CF6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0C34772" w14:textId="77777777" w:rsidR="00CF7B9B" w:rsidRDefault="00334E13" w:rsidP="003F5CF6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Joshua sent 3 men from each of the 7 tribes to go and </w:t>
            </w:r>
            <w:r w:rsidR="005A134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describe (survey) the land.</w:t>
            </w:r>
          </w:p>
          <w:p w14:paraId="01D881C6" w14:textId="3B599435" w:rsidR="00AD7EDF" w:rsidRPr="00EB0833" w:rsidRDefault="002E4FCF" w:rsidP="0079294E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How was the land to be d</w:t>
            </w:r>
            <w:r w:rsidR="00563CE7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ivided </w:t>
            </w:r>
            <w:proofErr w:type="gramStart"/>
            <w:r w:rsidR="00055A7E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to</w:t>
            </w:r>
            <w:proofErr w:type="gramEnd"/>
            <w:r w:rsidR="00055A7E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proofErr w:type="gramStart"/>
            <w:r w:rsidR="00055A7E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the 7</w:t>
            </w:r>
            <w:proofErr w:type="gramEnd"/>
            <w:r w:rsidR="00055A7E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tribes? 18:6</w:t>
            </w:r>
            <w:r w:rsidR="005A134F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23A7DFB8" w14:textId="77777777" w:rsidR="009A7801" w:rsidRDefault="009A7801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CE7BD80" w14:textId="3C0681BB" w:rsidR="00DA1627" w:rsidRPr="00585185" w:rsidRDefault="009D4CAA" w:rsidP="0082308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How did the men record the description of the land before they came back to Joshua? 18:9</w: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BF412F">
        <w:trPr>
          <w:trHeight w:val="521"/>
        </w:trPr>
        <w:tc>
          <w:tcPr>
            <w:tcW w:w="3685" w:type="dxa"/>
          </w:tcPr>
          <w:p w14:paraId="6BE59821" w14:textId="77777777" w:rsidR="000D5865" w:rsidRDefault="000D5865" w:rsidP="00C94A9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04E85450" w14:textId="77777777" w:rsidR="00487A4F" w:rsidRDefault="000E49FE" w:rsidP="00EA2EF3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</w:t>
            </w:r>
            <w:r w:rsidR="00C3299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valley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</w:t>
            </w:r>
            <w:r w:rsidR="00C3299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was “the valley of giants?”</w:t>
            </w:r>
          </w:p>
          <w:p w14:paraId="7E02896D" w14:textId="0082FE6A" w:rsidR="00C32996" w:rsidRPr="00A73C5C" w:rsidRDefault="00C32996" w:rsidP="00EA2EF3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18:16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4E9EB787" w:rsidR="0072023E" w:rsidRPr="00D82A91" w:rsidRDefault="0097571A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Why did the tribe of Dan </w:t>
            </w:r>
            <w:r w:rsidR="00481F9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fight against Leshem? 19:47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67F11063" w14:textId="77777777" w:rsidR="00635134" w:rsidRDefault="00362997" w:rsidP="00E07FD4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0A1C2174" w:rsidR="00D572D6" w:rsidRPr="000615C1" w:rsidRDefault="00BB0313" w:rsidP="0082308A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the Lord tell Joshua to appoint in chapter 20? 20:2</w:t>
            </w: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AE9F" w14:textId="77777777" w:rsidR="00693557" w:rsidRDefault="00693557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5FA62198" w14:textId="34D6D1F6" w:rsidR="00FF2D4F" w:rsidRPr="00D902B1" w:rsidRDefault="00BB0313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was the purpose of the cities of refuge? 20:3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8426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0C4" w14:textId="77777777" w:rsidR="006B1378" w:rsidRDefault="006B1378" w:rsidP="0063513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7A89A5F4" w:rsidR="00126D11" w:rsidRPr="00DF0347" w:rsidRDefault="00BB0313" w:rsidP="00D04D9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Where was</w:t>
            </w:r>
            <w:r w:rsidR="003A52C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the fleeing person supposed to go</w:t>
            </w:r>
            <w:r w:rsidR="00C415E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first</w:t>
            </w:r>
            <w:r w:rsidR="003A52C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when </w:t>
            </w:r>
            <w:r w:rsidR="00C415E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they came to the </w:t>
            </w:r>
            <w:r w:rsidR="00825F64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refuge </w:t>
            </w:r>
            <w:r w:rsidR="00C415E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city? </w:t>
            </w:r>
            <w:r w:rsidR="003A52C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 w:rsidR="00C415E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20:4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4D4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3383" w14:textId="77777777" w:rsidR="00794C5C" w:rsidRDefault="00794C5C" w:rsidP="00E2566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2061BC2E" w:rsidR="00A5432B" w:rsidRPr="000051B0" w:rsidRDefault="002D7CFC" w:rsidP="001264FF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The jury system was ordained by God. </w:t>
            </w:r>
            <w:r w:rsidR="00CE108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</w:t>
            </w:r>
            <w:r w:rsidR="0075027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o</w:t>
            </w:r>
            <w:r w:rsidR="00CE108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was the accused to stand </w:t>
            </w:r>
            <w:r w:rsidR="0075027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before </w:t>
            </w:r>
            <w:r w:rsidR="00CE108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for judgment? 20:6</w:t>
            </w:r>
            <w:r w:rsidR="001F12E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&amp; 9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0C2F4C55" w14:textId="77777777" w:rsidR="007B411B" w:rsidRDefault="007B411B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55AC0DD1" w14:textId="4ABAF745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5F8C3" w14:textId="77777777" w:rsidR="004E29D2" w:rsidRDefault="004E29D2" w:rsidP="002719D0">
      <w:pPr>
        <w:spacing w:before="0" w:line="240" w:lineRule="auto"/>
      </w:pPr>
      <w:r>
        <w:separator/>
      </w:r>
    </w:p>
  </w:endnote>
  <w:endnote w:type="continuationSeparator" w:id="0">
    <w:p w14:paraId="76B36732" w14:textId="77777777" w:rsidR="004E29D2" w:rsidRDefault="004E29D2" w:rsidP="002719D0">
      <w:pPr>
        <w:spacing w:before="0" w:line="240" w:lineRule="auto"/>
      </w:pPr>
      <w:r>
        <w:continuationSeparator/>
      </w:r>
    </w:p>
  </w:endnote>
  <w:endnote w:type="continuationNotice" w:id="1">
    <w:p w14:paraId="7941C2D3" w14:textId="77777777" w:rsidR="004E29D2" w:rsidRDefault="004E29D2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0C3A6" w14:textId="77777777" w:rsidR="004E29D2" w:rsidRDefault="004E29D2" w:rsidP="002719D0">
      <w:pPr>
        <w:spacing w:before="0" w:line="240" w:lineRule="auto"/>
      </w:pPr>
      <w:r>
        <w:separator/>
      </w:r>
    </w:p>
  </w:footnote>
  <w:footnote w:type="continuationSeparator" w:id="0">
    <w:p w14:paraId="776A663F" w14:textId="77777777" w:rsidR="004E29D2" w:rsidRDefault="004E29D2" w:rsidP="002719D0">
      <w:pPr>
        <w:spacing w:before="0" w:line="240" w:lineRule="auto"/>
      </w:pPr>
      <w:r>
        <w:continuationSeparator/>
      </w:r>
    </w:p>
  </w:footnote>
  <w:footnote w:type="continuationNotice" w:id="1">
    <w:p w14:paraId="307C4B0A" w14:textId="77777777" w:rsidR="004E29D2" w:rsidRDefault="004E29D2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D62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17A"/>
    <w:rsid w:val="00006710"/>
    <w:rsid w:val="000067A9"/>
    <w:rsid w:val="000069EF"/>
    <w:rsid w:val="00006A2F"/>
    <w:rsid w:val="00006B37"/>
    <w:rsid w:val="00006D52"/>
    <w:rsid w:val="0000720E"/>
    <w:rsid w:val="00007A01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CDF"/>
    <w:rsid w:val="00015D0B"/>
    <w:rsid w:val="00015E38"/>
    <w:rsid w:val="00015E86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CB0"/>
    <w:rsid w:val="00031EEE"/>
    <w:rsid w:val="00031F35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D96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A7E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00D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C6A"/>
    <w:rsid w:val="00065EA8"/>
    <w:rsid w:val="00066039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32D"/>
    <w:rsid w:val="00074369"/>
    <w:rsid w:val="000746BD"/>
    <w:rsid w:val="000747BC"/>
    <w:rsid w:val="00074800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9EC"/>
    <w:rsid w:val="00093C1E"/>
    <w:rsid w:val="0009404F"/>
    <w:rsid w:val="00094332"/>
    <w:rsid w:val="000948EC"/>
    <w:rsid w:val="000949D8"/>
    <w:rsid w:val="00094B2A"/>
    <w:rsid w:val="000951E4"/>
    <w:rsid w:val="00095358"/>
    <w:rsid w:val="0009562F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4B53"/>
    <w:rsid w:val="000A5071"/>
    <w:rsid w:val="000A511D"/>
    <w:rsid w:val="000A574D"/>
    <w:rsid w:val="000A5B80"/>
    <w:rsid w:val="000A5CE4"/>
    <w:rsid w:val="000A6143"/>
    <w:rsid w:val="000A63EC"/>
    <w:rsid w:val="000A649D"/>
    <w:rsid w:val="000A68A4"/>
    <w:rsid w:val="000A68B7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5D9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8B8"/>
    <w:rsid w:val="000C1E13"/>
    <w:rsid w:val="000C1E52"/>
    <w:rsid w:val="000C20D0"/>
    <w:rsid w:val="000C228E"/>
    <w:rsid w:val="000C25D3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3A0"/>
    <w:rsid w:val="000C765A"/>
    <w:rsid w:val="000C7984"/>
    <w:rsid w:val="000C7A77"/>
    <w:rsid w:val="000C7F59"/>
    <w:rsid w:val="000D04C6"/>
    <w:rsid w:val="000D079B"/>
    <w:rsid w:val="000D08B4"/>
    <w:rsid w:val="000D0B81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9FE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4A6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684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F33"/>
    <w:rsid w:val="00105581"/>
    <w:rsid w:val="001056E3"/>
    <w:rsid w:val="00105804"/>
    <w:rsid w:val="00105964"/>
    <w:rsid w:val="00105B53"/>
    <w:rsid w:val="00105BBC"/>
    <w:rsid w:val="00105E20"/>
    <w:rsid w:val="001062F7"/>
    <w:rsid w:val="001064CC"/>
    <w:rsid w:val="0010679D"/>
    <w:rsid w:val="0010689D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4AF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032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D72"/>
    <w:rsid w:val="00143E9F"/>
    <w:rsid w:val="00144332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1EB9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0F4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AD7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FD"/>
    <w:rsid w:val="001B543D"/>
    <w:rsid w:val="001B56F1"/>
    <w:rsid w:val="001B58B2"/>
    <w:rsid w:val="001B59E8"/>
    <w:rsid w:val="001B5DE6"/>
    <w:rsid w:val="001B5E92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109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902"/>
    <w:rsid w:val="001D7C6C"/>
    <w:rsid w:val="001D7E2F"/>
    <w:rsid w:val="001D7E4F"/>
    <w:rsid w:val="001D7E66"/>
    <w:rsid w:val="001E0045"/>
    <w:rsid w:val="001E0280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2E2"/>
    <w:rsid w:val="001F14F7"/>
    <w:rsid w:val="001F183C"/>
    <w:rsid w:val="001F1A02"/>
    <w:rsid w:val="001F1ED6"/>
    <w:rsid w:val="001F203B"/>
    <w:rsid w:val="001F21DA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412"/>
    <w:rsid w:val="001F454B"/>
    <w:rsid w:val="001F495F"/>
    <w:rsid w:val="001F4A15"/>
    <w:rsid w:val="001F4DD7"/>
    <w:rsid w:val="001F4E6F"/>
    <w:rsid w:val="001F5003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19B9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574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557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F7"/>
    <w:rsid w:val="00216FA2"/>
    <w:rsid w:val="00217166"/>
    <w:rsid w:val="002172E0"/>
    <w:rsid w:val="00217F04"/>
    <w:rsid w:val="002204C8"/>
    <w:rsid w:val="00220565"/>
    <w:rsid w:val="00220801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300F4"/>
    <w:rsid w:val="00230141"/>
    <w:rsid w:val="0023028C"/>
    <w:rsid w:val="002303D4"/>
    <w:rsid w:val="002304CA"/>
    <w:rsid w:val="0023059F"/>
    <w:rsid w:val="0023064B"/>
    <w:rsid w:val="00230922"/>
    <w:rsid w:val="00230945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EA9"/>
    <w:rsid w:val="00237FD1"/>
    <w:rsid w:val="00240735"/>
    <w:rsid w:val="002407BC"/>
    <w:rsid w:val="00240C37"/>
    <w:rsid w:val="00240FC0"/>
    <w:rsid w:val="0024103B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310"/>
    <w:rsid w:val="002564D6"/>
    <w:rsid w:val="002567C3"/>
    <w:rsid w:val="00256D1C"/>
    <w:rsid w:val="00256DEE"/>
    <w:rsid w:val="00256E31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434"/>
    <w:rsid w:val="002635C6"/>
    <w:rsid w:val="00263646"/>
    <w:rsid w:val="002637E6"/>
    <w:rsid w:val="00263AD3"/>
    <w:rsid w:val="00263AE9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20AF"/>
    <w:rsid w:val="00282141"/>
    <w:rsid w:val="002821B2"/>
    <w:rsid w:val="002821D6"/>
    <w:rsid w:val="002822B6"/>
    <w:rsid w:val="002822FB"/>
    <w:rsid w:val="00282311"/>
    <w:rsid w:val="0028241B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2C7"/>
    <w:rsid w:val="0028335E"/>
    <w:rsid w:val="0028337B"/>
    <w:rsid w:val="0028345A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A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58B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AFE"/>
    <w:rsid w:val="002A7E3C"/>
    <w:rsid w:val="002A7EF4"/>
    <w:rsid w:val="002B0A58"/>
    <w:rsid w:val="002B0D81"/>
    <w:rsid w:val="002B0DD6"/>
    <w:rsid w:val="002B0EC5"/>
    <w:rsid w:val="002B11EE"/>
    <w:rsid w:val="002B13AA"/>
    <w:rsid w:val="002B1B88"/>
    <w:rsid w:val="002B1B8D"/>
    <w:rsid w:val="002B1CFA"/>
    <w:rsid w:val="002B1FAF"/>
    <w:rsid w:val="002B212A"/>
    <w:rsid w:val="002B24C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4021"/>
    <w:rsid w:val="002C44C3"/>
    <w:rsid w:val="002C4A78"/>
    <w:rsid w:val="002C5946"/>
    <w:rsid w:val="002C5B48"/>
    <w:rsid w:val="002C5C05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CFC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4FCF"/>
    <w:rsid w:val="002E5118"/>
    <w:rsid w:val="002E5794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217"/>
    <w:rsid w:val="003133C0"/>
    <w:rsid w:val="0031388F"/>
    <w:rsid w:val="00313A55"/>
    <w:rsid w:val="00313DBE"/>
    <w:rsid w:val="003142BD"/>
    <w:rsid w:val="0031430E"/>
    <w:rsid w:val="00314471"/>
    <w:rsid w:val="0031465F"/>
    <w:rsid w:val="00314AAC"/>
    <w:rsid w:val="00314B69"/>
    <w:rsid w:val="00314E65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B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4E13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8EB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83F"/>
    <w:rsid w:val="00360CD9"/>
    <w:rsid w:val="00360FCA"/>
    <w:rsid w:val="003612B4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20A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CA3"/>
    <w:rsid w:val="00390E1C"/>
    <w:rsid w:val="00390E3D"/>
    <w:rsid w:val="00390FEF"/>
    <w:rsid w:val="00391146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2C5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4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BB0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B7C"/>
    <w:rsid w:val="003C3CB0"/>
    <w:rsid w:val="003C3D90"/>
    <w:rsid w:val="003C3DAE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E8"/>
    <w:rsid w:val="003F6E8D"/>
    <w:rsid w:val="003F6F11"/>
    <w:rsid w:val="003F70FE"/>
    <w:rsid w:val="003F7225"/>
    <w:rsid w:val="003F7AB8"/>
    <w:rsid w:val="003F7C93"/>
    <w:rsid w:val="003F7CD2"/>
    <w:rsid w:val="003F7F5D"/>
    <w:rsid w:val="00400081"/>
    <w:rsid w:val="00400109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B5"/>
    <w:rsid w:val="00404F6B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4CA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CCF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84C"/>
    <w:rsid w:val="00431A8B"/>
    <w:rsid w:val="00431C48"/>
    <w:rsid w:val="00431FDF"/>
    <w:rsid w:val="004322C0"/>
    <w:rsid w:val="004324C4"/>
    <w:rsid w:val="00432586"/>
    <w:rsid w:val="0043275C"/>
    <w:rsid w:val="00432B2E"/>
    <w:rsid w:val="00432B2F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35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B90"/>
    <w:rsid w:val="00437F9B"/>
    <w:rsid w:val="0044001F"/>
    <w:rsid w:val="00440066"/>
    <w:rsid w:val="00440385"/>
    <w:rsid w:val="00440768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74B"/>
    <w:rsid w:val="0044382F"/>
    <w:rsid w:val="0044387E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94"/>
    <w:rsid w:val="00466CF2"/>
    <w:rsid w:val="00466FEE"/>
    <w:rsid w:val="004672B4"/>
    <w:rsid w:val="0046732D"/>
    <w:rsid w:val="00467362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DBB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3F6F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76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095A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96"/>
    <w:rsid w:val="00481FE9"/>
    <w:rsid w:val="004824A2"/>
    <w:rsid w:val="004829D8"/>
    <w:rsid w:val="004829F6"/>
    <w:rsid w:val="00482BAC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DB4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935"/>
    <w:rsid w:val="00496B1E"/>
    <w:rsid w:val="00496F0A"/>
    <w:rsid w:val="0049705E"/>
    <w:rsid w:val="0049712F"/>
    <w:rsid w:val="00497AA0"/>
    <w:rsid w:val="00497AEF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6D3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9D2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73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3F72"/>
    <w:rsid w:val="00514240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04C"/>
    <w:rsid w:val="00522136"/>
    <w:rsid w:val="005221E2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93C"/>
    <w:rsid w:val="00525BC3"/>
    <w:rsid w:val="00525BDF"/>
    <w:rsid w:val="00525E41"/>
    <w:rsid w:val="00525F93"/>
    <w:rsid w:val="0052609F"/>
    <w:rsid w:val="005260BB"/>
    <w:rsid w:val="0052616C"/>
    <w:rsid w:val="00526307"/>
    <w:rsid w:val="00526541"/>
    <w:rsid w:val="00526563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90A"/>
    <w:rsid w:val="00531A89"/>
    <w:rsid w:val="00531F72"/>
    <w:rsid w:val="005320ED"/>
    <w:rsid w:val="0053216D"/>
    <w:rsid w:val="005322AC"/>
    <w:rsid w:val="0053231D"/>
    <w:rsid w:val="005323E3"/>
    <w:rsid w:val="005329A9"/>
    <w:rsid w:val="00532A60"/>
    <w:rsid w:val="00532AB3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FAE"/>
    <w:rsid w:val="00543356"/>
    <w:rsid w:val="005435F1"/>
    <w:rsid w:val="00543827"/>
    <w:rsid w:val="00543CD9"/>
    <w:rsid w:val="00543D9A"/>
    <w:rsid w:val="00543FB7"/>
    <w:rsid w:val="00544071"/>
    <w:rsid w:val="005441F5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13A"/>
    <w:rsid w:val="0054646A"/>
    <w:rsid w:val="0054647F"/>
    <w:rsid w:val="0054649C"/>
    <w:rsid w:val="005465F8"/>
    <w:rsid w:val="0054673E"/>
    <w:rsid w:val="0054680B"/>
    <w:rsid w:val="005469DF"/>
    <w:rsid w:val="00546A0D"/>
    <w:rsid w:val="00546C8A"/>
    <w:rsid w:val="00546D64"/>
    <w:rsid w:val="00546F0E"/>
    <w:rsid w:val="00546F73"/>
    <w:rsid w:val="00547042"/>
    <w:rsid w:val="005471E6"/>
    <w:rsid w:val="0054741D"/>
    <w:rsid w:val="005474EF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CE7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7FC2"/>
    <w:rsid w:val="0058003F"/>
    <w:rsid w:val="00580099"/>
    <w:rsid w:val="0058028A"/>
    <w:rsid w:val="0058039C"/>
    <w:rsid w:val="005803A0"/>
    <w:rsid w:val="005804C9"/>
    <w:rsid w:val="00580549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B0C"/>
    <w:rsid w:val="005A0B44"/>
    <w:rsid w:val="005A0C41"/>
    <w:rsid w:val="005A0E15"/>
    <w:rsid w:val="005A0EC5"/>
    <w:rsid w:val="005A1176"/>
    <w:rsid w:val="005A1276"/>
    <w:rsid w:val="005A134F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9EF"/>
    <w:rsid w:val="005A2AE2"/>
    <w:rsid w:val="005A32D8"/>
    <w:rsid w:val="005A34FB"/>
    <w:rsid w:val="005A361F"/>
    <w:rsid w:val="005A39A6"/>
    <w:rsid w:val="005A39D6"/>
    <w:rsid w:val="005A3B0F"/>
    <w:rsid w:val="005A3FBA"/>
    <w:rsid w:val="005A4363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41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7D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C89"/>
    <w:rsid w:val="00661D9A"/>
    <w:rsid w:val="00662086"/>
    <w:rsid w:val="0066239E"/>
    <w:rsid w:val="0066246F"/>
    <w:rsid w:val="0066250B"/>
    <w:rsid w:val="00662539"/>
    <w:rsid w:val="00662A8C"/>
    <w:rsid w:val="00662CD5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12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6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57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83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2E4"/>
    <w:rsid w:val="006A152B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CEA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444"/>
    <w:rsid w:val="006C04BB"/>
    <w:rsid w:val="006C04EF"/>
    <w:rsid w:val="006C0753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BF4"/>
    <w:rsid w:val="006C73D9"/>
    <w:rsid w:val="006C76ED"/>
    <w:rsid w:val="006C7730"/>
    <w:rsid w:val="006C79C7"/>
    <w:rsid w:val="006C7E4E"/>
    <w:rsid w:val="006C7FF7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7F7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51F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80D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18B"/>
    <w:rsid w:val="007132AE"/>
    <w:rsid w:val="007132B5"/>
    <w:rsid w:val="00713A58"/>
    <w:rsid w:val="00713D31"/>
    <w:rsid w:val="0071411E"/>
    <w:rsid w:val="00714288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7108"/>
    <w:rsid w:val="00717145"/>
    <w:rsid w:val="007175CD"/>
    <w:rsid w:val="00717789"/>
    <w:rsid w:val="0071786A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894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59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276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7CE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816"/>
    <w:rsid w:val="00755CA6"/>
    <w:rsid w:val="00755FEA"/>
    <w:rsid w:val="00756135"/>
    <w:rsid w:val="00756212"/>
    <w:rsid w:val="00756506"/>
    <w:rsid w:val="00756A07"/>
    <w:rsid w:val="00756FF2"/>
    <w:rsid w:val="00757410"/>
    <w:rsid w:val="0075769C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5A0"/>
    <w:rsid w:val="007706B1"/>
    <w:rsid w:val="0077071D"/>
    <w:rsid w:val="00770720"/>
    <w:rsid w:val="00770758"/>
    <w:rsid w:val="00770A66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43E"/>
    <w:rsid w:val="007748F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6C1"/>
    <w:rsid w:val="0078291A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3F"/>
    <w:rsid w:val="00783FC5"/>
    <w:rsid w:val="00784354"/>
    <w:rsid w:val="0078438C"/>
    <w:rsid w:val="007844DC"/>
    <w:rsid w:val="007844F0"/>
    <w:rsid w:val="0078451C"/>
    <w:rsid w:val="007845F6"/>
    <w:rsid w:val="00784775"/>
    <w:rsid w:val="00784AC4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5A5"/>
    <w:rsid w:val="007909EF"/>
    <w:rsid w:val="00790A27"/>
    <w:rsid w:val="00790C2B"/>
    <w:rsid w:val="007910BD"/>
    <w:rsid w:val="0079117E"/>
    <w:rsid w:val="00791496"/>
    <w:rsid w:val="00791803"/>
    <w:rsid w:val="0079198A"/>
    <w:rsid w:val="0079228B"/>
    <w:rsid w:val="00792828"/>
    <w:rsid w:val="0079294E"/>
    <w:rsid w:val="00792A11"/>
    <w:rsid w:val="00792B86"/>
    <w:rsid w:val="00792E04"/>
    <w:rsid w:val="00792E12"/>
    <w:rsid w:val="00792E5A"/>
    <w:rsid w:val="00793440"/>
    <w:rsid w:val="007934A7"/>
    <w:rsid w:val="007934DF"/>
    <w:rsid w:val="00793F37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BE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3DA"/>
    <w:rsid w:val="007E552F"/>
    <w:rsid w:val="007E5650"/>
    <w:rsid w:val="007E579B"/>
    <w:rsid w:val="007E5BF1"/>
    <w:rsid w:val="007E5D59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576"/>
    <w:rsid w:val="00811F42"/>
    <w:rsid w:val="00811F6A"/>
    <w:rsid w:val="0081206B"/>
    <w:rsid w:val="0081227B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9F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5F64"/>
    <w:rsid w:val="008269BD"/>
    <w:rsid w:val="00826D5E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3FFD"/>
    <w:rsid w:val="0085401F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340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5CD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89B"/>
    <w:rsid w:val="008969EC"/>
    <w:rsid w:val="00896A43"/>
    <w:rsid w:val="00896C68"/>
    <w:rsid w:val="0089702E"/>
    <w:rsid w:val="008973AB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A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1D16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D78"/>
    <w:rsid w:val="008E5DBD"/>
    <w:rsid w:val="008E5E75"/>
    <w:rsid w:val="008E60CF"/>
    <w:rsid w:val="008E687F"/>
    <w:rsid w:val="008E6A65"/>
    <w:rsid w:val="008E6D19"/>
    <w:rsid w:val="008E6D63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90C"/>
    <w:rsid w:val="008F1AEF"/>
    <w:rsid w:val="008F1B88"/>
    <w:rsid w:val="008F1EC8"/>
    <w:rsid w:val="008F1F5A"/>
    <w:rsid w:val="008F1FB4"/>
    <w:rsid w:val="008F230E"/>
    <w:rsid w:val="008F250E"/>
    <w:rsid w:val="008F286C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475"/>
    <w:rsid w:val="0091461D"/>
    <w:rsid w:val="00914B95"/>
    <w:rsid w:val="00914D77"/>
    <w:rsid w:val="00914ECF"/>
    <w:rsid w:val="00914FCD"/>
    <w:rsid w:val="009154AC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075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4FF0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9A9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B4E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C3"/>
    <w:rsid w:val="00950570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78C"/>
    <w:rsid w:val="009648FB"/>
    <w:rsid w:val="00964EC4"/>
    <w:rsid w:val="009651D5"/>
    <w:rsid w:val="00965426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4F6F"/>
    <w:rsid w:val="0097504E"/>
    <w:rsid w:val="0097537F"/>
    <w:rsid w:val="0097571A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2CC1"/>
    <w:rsid w:val="009934E2"/>
    <w:rsid w:val="00993648"/>
    <w:rsid w:val="009936D2"/>
    <w:rsid w:val="00993B27"/>
    <w:rsid w:val="00993FD1"/>
    <w:rsid w:val="00994293"/>
    <w:rsid w:val="009942D7"/>
    <w:rsid w:val="0099452B"/>
    <w:rsid w:val="0099453B"/>
    <w:rsid w:val="009945B0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C6B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509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4CAA"/>
    <w:rsid w:val="009D507F"/>
    <w:rsid w:val="009D535D"/>
    <w:rsid w:val="009D56C8"/>
    <w:rsid w:val="009D5A2B"/>
    <w:rsid w:val="009D5A30"/>
    <w:rsid w:val="009D5B4A"/>
    <w:rsid w:val="009D5C73"/>
    <w:rsid w:val="009D5F3F"/>
    <w:rsid w:val="009D6175"/>
    <w:rsid w:val="009D69D8"/>
    <w:rsid w:val="009D6C7F"/>
    <w:rsid w:val="009D6D0F"/>
    <w:rsid w:val="009D6E71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0FA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3A15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545"/>
    <w:rsid w:val="009F75E8"/>
    <w:rsid w:val="009F778A"/>
    <w:rsid w:val="009F787D"/>
    <w:rsid w:val="009F7B2E"/>
    <w:rsid w:val="009F7F3C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347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2E6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5F6"/>
    <w:rsid w:val="00A35B71"/>
    <w:rsid w:val="00A35B9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311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0CB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B5"/>
    <w:rsid w:val="00A5407C"/>
    <w:rsid w:val="00A54082"/>
    <w:rsid w:val="00A5412B"/>
    <w:rsid w:val="00A54272"/>
    <w:rsid w:val="00A5432B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E89"/>
    <w:rsid w:val="00A66FF2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D53"/>
    <w:rsid w:val="00A71E70"/>
    <w:rsid w:val="00A71FFB"/>
    <w:rsid w:val="00A72BA2"/>
    <w:rsid w:val="00A73136"/>
    <w:rsid w:val="00A73185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05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A98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4FED"/>
    <w:rsid w:val="00AB516D"/>
    <w:rsid w:val="00AB518D"/>
    <w:rsid w:val="00AB5296"/>
    <w:rsid w:val="00AB544B"/>
    <w:rsid w:val="00AB54DB"/>
    <w:rsid w:val="00AB588E"/>
    <w:rsid w:val="00AB5890"/>
    <w:rsid w:val="00AB5974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78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6BD"/>
    <w:rsid w:val="00AE1B05"/>
    <w:rsid w:val="00AE1C4E"/>
    <w:rsid w:val="00AE1C52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ACC"/>
    <w:rsid w:val="00B42DA5"/>
    <w:rsid w:val="00B430DD"/>
    <w:rsid w:val="00B43212"/>
    <w:rsid w:val="00B434AD"/>
    <w:rsid w:val="00B43767"/>
    <w:rsid w:val="00B437F1"/>
    <w:rsid w:val="00B43958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BE1"/>
    <w:rsid w:val="00B50EDA"/>
    <w:rsid w:val="00B50F9D"/>
    <w:rsid w:val="00B51111"/>
    <w:rsid w:val="00B5131F"/>
    <w:rsid w:val="00B513AB"/>
    <w:rsid w:val="00B514B3"/>
    <w:rsid w:val="00B516E6"/>
    <w:rsid w:val="00B5197F"/>
    <w:rsid w:val="00B51CCB"/>
    <w:rsid w:val="00B51EDA"/>
    <w:rsid w:val="00B52000"/>
    <w:rsid w:val="00B522D1"/>
    <w:rsid w:val="00B523AF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8E5"/>
    <w:rsid w:val="00B55A70"/>
    <w:rsid w:val="00B55ED4"/>
    <w:rsid w:val="00B5603D"/>
    <w:rsid w:val="00B56159"/>
    <w:rsid w:val="00B564EF"/>
    <w:rsid w:val="00B568FE"/>
    <w:rsid w:val="00B56924"/>
    <w:rsid w:val="00B56952"/>
    <w:rsid w:val="00B5696C"/>
    <w:rsid w:val="00B56E52"/>
    <w:rsid w:val="00B573D5"/>
    <w:rsid w:val="00B57406"/>
    <w:rsid w:val="00B5781E"/>
    <w:rsid w:val="00B57E39"/>
    <w:rsid w:val="00B60137"/>
    <w:rsid w:val="00B60259"/>
    <w:rsid w:val="00B604DE"/>
    <w:rsid w:val="00B604E4"/>
    <w:rsid w:val="00B60553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C2B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4EB2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6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13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A55"/>
    <w:rsid w:val="00BB7AE6"/>
    <w:rsid w:val="00BB7B2C"/>
    <w:rsid w:val="00BB7B61"/>
    <w:rsid w:val="00BB7BFA"/>
    <w:rsid w:val="00BB7F59"/>
    <w:rsid w:val="00BC0010"/>
    <w:rsid w:val="00BC02F8"/>
    <w:rsid w:val="00BC04BF"/>
    <w:rsid w:val="00BC0977"/>
    <w:rsid w:val="00BC0B63"/>
    <w:rsid w:val="00BC0FD5"/>
    <w:rsid w:val="00BC10A6"/>
    <w:rsid w:val="00BC10AE"/>
    <w:rsid w:val="00BC10D1"/>
    <w:rsid w:val="00BC1235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B1"/>
    <w:rsid w:val="00BC2207"/>
    <w:rsid w:val="00BC237B"/>
    <w:rsid w:val="00BC2389"/>
    <w:rsid w:val="00BC24D4"/>
    <w:rsid w:val="00BC2A22"/>
    <w:rsid w:val="00BC2A42"/>
    <w:rsid w:val="00BC2A4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B68"/>
    <w:rsid w:val="00BC6DE6"/>
    <w:rsid w:val="00BC6FBC"/>
    <w:rsid w:val="00BC7145"/>
    <w:rsid w:val="00BC7198"/>
    <w:rsid w:val="00BC72F6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B99"/>
    <w:rsid w:val="00BE4C74"/>
    <w:rsid w:val="00BE5073"/>
    <w:rsid w:val="00BE50A4"/>
    <w:rsid w:val="00BE5327"/>
    <w:rsid w:val="00BE536D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12F"/>
    <w:rsid w:val="00BF4432"/>
    <w:rsid w:val="00BF4461"/>
    <w:rsid w:val="00BF4511"/>
    <w:rsid w:val="00BF4520"/>
    <w:rsid w:val="00BF4A6D"/>
    <w:rsid w:val="00BF50D5"/>
    <w:rsid w:val="00BF51B8"/>
    <w:rsid w:val="00BF55C3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4FAB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996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D04"/>
    <w:rsid w:val="00C4137A"/>
    <w:rsid w:val="00C413D8"/>
    <w:rsid w:val="00C415E3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FEC"/>
    <w:rsid w:val="00C500FE"/>
    <w:rsid w:val="00C5037F"/>
    <w:rsid w:val="00C5067A"/>
    <w:rsid w:val="00C50986"/>
    <w:rsid w:val="00C509BB"/>
    <w:rsid w:val="00C50A13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64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1D6"/>
    <w:rsid w:val="00C6351D"/>
    <w:rsid w:val="00C636A8"/>
    <w:rsid w:val="00C63A6B"/>
    <w:rsid w:val="00C63AEE"/>
    <w:rsid w:val="00C63B04"/>
    <w:rsid w:val="00C63B53"/>
    <w:rsid w:val="00C63EDC"/>
    <w:rsid w:val="00C63F2A"/>
    <w:rsid w:val="00C640D5"/>
    <w:rsid w:val="00C641DF"/>
    <w:rsid w:val="00C644B8"/>
    <w:rsid w:val="00C645AC"/>
    <w:rsid w:val="00C649A1"/>
    <w:rsid w:val="00C64A9B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2FC1"/>
    <w:rsid w:val="00C73239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4D7"/>
    <w:rsid w:val="00C914DA"/>
    <w:rsid w:val="00C91D71"/>
    <w:rsid w:val="00C91E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8DA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D7826"/>
    <w:rsid w:val="00CE016E"/>
    <w:rsid w:val="00CE02BC"/>
    <w:rsid w:val="00CE0F7B"/>
    <w:rsid w:val="00CE108C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7277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B9B"/>
    <w:rsid w:val="00CF7E9B"/>
    <w:rsid w:val="00CF7F2C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BBE"/>
    <w:rsid w:val="00D14C78"/>
    <w:rsid w:val="00D14C94"/>
    <w:rsid w:val="00D14D78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0C58"/>
    <w:rsid w:val="00D21224"/>
    <w:rsid w:val="00D2123F"/>
    <w:rsid w:val="00D21403"/>
    <w:rsid w:val="00D21954"/>
    <w:rsid w:val="00D21A35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59D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DBC"/>
    <w:rsid w:val="00D56E68"/>
    <w:rsid w:val="00D56EF4"/>
    <w:rsid w:val="00D56F61"/>
    <w:rsid w:val="00D570F8"/>
    <w:rsid w:val="00D571F2"/>
    <w:rsid w:val="00D572D6"/>
    <w:rsid w:val="00D57464"/>
    <w:rsid w:val="00D574B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2D3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8AA"/>
    <w:rsid w:val="00D82098"/>
    <w:rsid w:val="00D82183"/>
    <w:rsid w:val="00D8234F"/>
    <w:rsid w:val="00D8237C"/>
    <w:rsid w:val="00D82481"/>
    <w:rsid w:val="00D824FE"/>
    <w:rsid w:val="00D82692"/>
    <w:rsid w:val="00D8273B"/>
    <w:rsid w:val="00D827BD"/>
    <w:rsid w:val="00D82A91"/>
    <w:rsid w:val="00D83BF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A4D"/>
    <w:rsid w:val="00D85A69"/>
    <w:rsid w:val="00D85A7A"/>
    <w:rsid w:val="00D85AB8"/>
    <w:rsid w:val="00D85B90"/>
    <w:rsid w:val="00D85DB7"/>
    <w:rsid w:val="00D85ECA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F"/>
    <w:rsid w:val="00DC36E9"/>
    <w:rsid w:val="00DC38A2"/>
    <w:rsid w:val="00DC3943"/>
    <w:rsid w:val="00DC3A87"/>
    <w:rsid w:val="00DC416C"/>
    <w:rsid w:val="00DC42EA"/>
    <w:rsid w:val="00DC43C1"/>
    <w:rsid w:val="00DC48C3"/>
    <w:rsid w:val="00DC4C94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A9"/>
    <w:rsid w:val="00DD1717"/>
    <w:rsid w:val="00DD1745"/>
    <w:rsid w:val="00DD1761"/>
    <w:rsid w:val="00DD1998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F8"/>
    <w:rsid w:val="00E65C70"/>
    <w:rsid w:val="00E65CE5"/>
    <w:rsid w:val="00E65CFF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C51"/>
    <w:rsid w:val="00E92010"/>
    <w:rsid w:val="00E92145"/>
    <w:rsid w:val="00E92414"/>
    <w:rsid w:val="00E92443"/>
    <w:rsid w:val="00E92C52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A89"/>
    <w:rsid w:val="00EA0F42"/>
    <w:rsid w:val="00EA0FB6"/>
    <w:rsid w:val="00EA15E2"/>
    <w:rsid w:val="00EA1676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680"/>
    <w:rsid w:val="00EC377F"/>
    <w:rsid w:val="00EC39D5"/>
    <w:rsid w:val="00EC3B07"/>
    <w:rsid w:val="00EC3E05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5D67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689"/>
    <w:rsid w:val="00ED1B0C"/>
    <w:rsid w:val="00ED1D0A"/>
    <w:rsid w:val="00ED1DD5"/>
    <w:rsid w:val="00ED1FED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824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F79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CCA"/>
    <w:rsid w:val="00EF5CF6"/>
    <w:rsid w:val="00EF5F73"/>
    <w:rsid w:val="00EF5F7D"/>
    <w:rsid w:val="00EF5FAB"/>
    <w:rsid w:val="00EF615F"/>
    <w:rsid w:val="00EF62FB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E13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02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682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B7B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3FF"/>
    <w:rsid w:val="00F67554"/>
    <w:rsid w:val="00F67716"/>
    <w:rsid w:val="00F67807"/>
    <w:rsid w:val="00F67827"/>
    <w:rsid w:val="00F678A5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34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4BD"/>
    <w:rsid w:val="00F857FA"/>
    <w:rsid w:val="00F85BDA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612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21B2"/>
    <w:rsid w:val="00F9236C"/>
    <w:rsid w:val="00F92462"/>
    <w:rsid w:val="00F924C5"/>
    <w:rsid w:val="00F926A2"/>
    <w:rsid w:val="00F9278C"/>
    <w:rsid w:val="00F92D6D"/>
    <w:rsid w:val="00F93216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7D"/>
    <w:rsid w:val="00FB01E2"/>
    <w:rsid w:val="00FB04D1"/>
    <w:rsid w:val="00FB0615"/>
    <w:rsid w:val="00FB071A"/>
    <w:rsid w:val="00FB09E1"/>
    <w:rsid w:val="00FB0A0B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3A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4C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B50"/>
    <w:rsid w:val="00FD4F89"/>
    <w:rsid w:val="00FD57CB"/>
    <w:rsid w:val="00FD58C7"/>
    <w:rsid w:val="00FD5943"/>
    <w:rsid w:val="00FD59B8"/>
    <w:rsid w:val="00FD5C14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37A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008"/>
    <w:rsid w:val="00FF03E5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rdawnwright.com/procrastination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46A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2E7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24C4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3DB4"/>
    <w:rsid w:val="00496162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7FC2"/>
    <w:rsid w:val="0058329B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567A3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A0C6B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A059D0"/>
    <w:rsid w:val="00A11148"/>
    <w:rsid w:val="00A11A2B"/>
    <w:rsid w:val="00A14258"/>
    <w:rsid w:val="00A22CA4"/>
    <w:rsid w:val="00A25998"/>
    <w:rsid w:val="00A3058B"/>
    <w:rsid w:val="00A355F6"/>
    <w:rsid w:val="00A45554"/>
    <w:rsid w:val="00A478E5"/>
    <w:rsid w:val="00A5016F"/>
    <w:rsid w:val="00A5412B"/>
    <w:rsid w:val="00A54981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558E5"/>
    <w:rsid w:val="00B60553"/>
    <w:rsid w:val="00B65135"/>
    <w:rsid w:val="00B6554F"/>
    <w:rsid w:val="00B71948"/>
    <w:rsid w:val="00B735AE"/>
    <w:rsid w:val="00B74E86"/>
    <w:rsid w:val="00B8030D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3623"/>
    <w:rsid w:val="00E050E1"/>
    <w:rsid w:val="00E063B5"/>
    <w:rsid w:val="00E063F2"/>
    <w:rsid w:val="00E20EA3"/>
    <w:rsid w:val="00E23E00"/>
    <w:rsid w:val="00E2794D"/>
    <w:rsid w:val="00E32466"/>
    <w:rsid w:val="00E34668"/>
    <w:rsid w:val="00E4215F"/>
    <w:rsid w:val="00E52B7F"/>
    <w:rsid w:val="00E54BD2"/>
    <w:rsid w:val="00E55DBD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D7A26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438F4"/>
    <w:rsid w:val="00F44C40"/>
    <w:rsid w:val="00F51955"/>
    <w:rsid w:val="00F519C9"/>
    <w:rsid w:val="00F60B6F"/>
    <w:rsid w:val="00F76193"/>
    <w:rsid w:val="00F764E3"/>
    <w:rsid w:val="00F81F83"/>
    <w:rsid w:val="00F87CD8"/>
    <w:rsid w:val="00F93FBE"/>
    <w:rsid w:val="00F94404"/>
    <w:rsid w:val="00FB1E39"/>
    <w:rsid w:val="00FB5F2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154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87</cp:revision>
  <dcterms:created xsi:type="dcterms:W3CDTF">2026-08-10T16:23:00Z</dcterms:created>
  <dcterms:modified xsi:type="dcterms:W3CDTF">2026-08-10T20:42:00Z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